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1964" w:rsidRDefault="00F41964" w:rsidP="00F41964">
      <w:pPr>
        <w:pStyle w:val="berschrift1"/>
      </w:pPr>
      <w:r>
        <w:t>Aufführungsbestimmung:</w:t>
      </w:r>
    </w:p>
    <w:p w:rsidR="00F41964" w:rsidRPr="00F41964" w:rsidRDefault="00F41964" w:rsidP="00F41964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 w:rsidRPr="00F41964">
        <w:rPr>
          <w:rFonts w:ascii="Cambria" w:hAnsi="Cambria"/>
          <w:b w:val="0"/>
          <w:sz w:val="24"/>
          <w:szCs w:val="24"/>
          <w:u w:val="none"/>
        </w:rPr>
        <w:t>15 Vögel bestimmen und von 10 die Stimme kennen.</w:t>
      </w:r>
    </w:p>
    <w:p w:rsidR="00F41964" w:rsidRPr="00F41964" w:rsidRDefault="00F41964" w:rsidP="00F41964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 w:rsidRPr="00F41964">
        <w:rPr>
          <w:rFonts w:ascii="Cambria" w:hAnsi="Cambria"/>
          <w:b w:val="0"/>
          <w:sz w:val="24"/>
          <w:szCs w:val="24"/>
          <w:u w:val="none"/>
        </w:rPr>
        <w:t>Auf Exkursionen sollen Vögel aus jeder der folgenden Gruppen angesprochen werden: Singvögel, Tag- &amp; Nachtgreife, Rabenvögel, Spechte, tauben, Wasservögel.</w:t>
      </w:r>
    </w:p>
    <w:p w:rsidR="008664FE" w:rsidRDefault="00F41964" w:rsidP="00F41964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 w:rsidRPr="00F41964">
        <w:rPr>
          <w:rFonts w:ascii="Cambria" w:hAnsi="Cambria"/>
          <w:b w:val="0"/>
          <w:sz w:val="24"/>
          <w:szCs w:val="24"/>
          <w:u w:val="none"/>
        </w:rPr>
        <w:t>Kenntnisse der Bestimmungsmerkmale und der jeweiligen Lebensweise der Arten, wie Nest, Eier und Nahrung müssen vorhanden sein.</w:t>
      </w:r>
    </w:p>
    <w:p w:rsidR="000F4DD2" w:rsidRDefault="000F4DD2" w:rsidP="000F4DD2"/>
    <w:p w:rsidR="000F4DD2" w:rsidRDefault="000F4DD2" w:rsidP="000F4DD2"/>
    <w:p w:rsidR="000F4DD2" w:rsidRPr="000F4DD2" w:rsidRDefault="000F4DD2" w:rsidP="000F4DD2">
      <w:pPr>
        <w:pStyle w:val="berschrift1"/>
      </w:pPr>
      <w:r w:rsidRPr="000F4DD2">
        <w:t>Hier kommen jetzt Bilder vom Futterhaus:</w:t>
      </w:r>
    </w:p>
    <w:p w:rsidR="000F4DD2" w:rsidRPr="000F4DD2" w:rsidRDefault="000F4DD2" w:rsidP="000F4DD2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 w:rsidRPr="000F4DD2">
        <w:rPr>
          <w:rFonts w:ascii="Cambria" w:hAnsi="Cambria"/>
          <w:b w:val="0"/>
          <w:sz w:val="24"/>
          <w:szCs w:val="24"/>
          <w:u w:val="none"/>
        </w:rPr>
        <w:t xml:space="preserve">Mr. </w:t>
      </w:r>
      <w:proofErr w:type="spellStart"/>
      <w:r w:rsidRPr="000F4DD2">
        <w:rPr>
          <w:rFonts w:ascii="Cambria" w:hAnsi="Cambria"/>
          <w:b w:val="0"/>
          <w:sz w:val="24"/>
          <w:szCs w:val="24"/>
          <w:u w:val="none"/>
        </w:rPr>
        <w:t>Coolmann</w:t>
      </w:r>
      <w:proofErr w:type="spellEnd"/>
      <w:r>
        <w:rPr>
          <w:rFonts w:ascii="Cambria" w:hAnsi="Cambria"/>
          <w:b w:val="0"/>
          <w:sz w:val="24"/>
          <w:szCs w:val="24"/>
          <w:u w:val="none"/>
        </w:rPr>
        <w:t>: Ihn bringt fast nichts aus der Ruhe, nur ab und zu mal sein Spiegelbild</w:t>
      </w:r>
    </w:p>
    <w:p w:rsidR="00564968" w:rsidRDefault="00F41964" w:rsidP="00914D97">
      <w:pPr>
        <w:pStyle w:val="EinfAbs"/>
        <w:rPr>
          <w:color w:val="222A35"/>
          <w:lang w:val="fr-FR"/>
        </w:rPr>
      </w:pP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column">
                  <wp:posOffset>2703195</wp:posOffset>
                </wp:positionH>
                <wp:positionV relativeFrom="paragraph">
                  <wp:posOffset>173990</wp:posOffset>
                </wp:positionV>
                <wp:extent cx="3629025" cy="1404620"/>
                <wp:effectExtent l="0" t="0" r="28575" b="17145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1964" w:rsidRDefault="00F41964" w:rsidP="00F41964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41964" w:rsidRDefault="00F41964" w:rsidP="00F41964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9E1692" w:rsidRDefault="009E1692" w:rsidP="00F41964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9E1692" w:rsidRDefault="009E1692" w:rsidP="00F41964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9E1692" w:rsidRDefault="009E1692" w:rsidP="00F41964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9E1692" w:rsidRDefault="009E1692" w:rsidP="00F41964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9E1692" w:rsidRDefault="009E1692" w:rsidP="00F41964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9E1692" w:rsidRDefault="009E1692" w:rsidP="00F41964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F41964" w:rsidRDefault="00F41964" w:rsidP="00F41964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41964" w:rsidRPr="00F41964" w:rsidRDefault="00F41964" w:rsidP="00F41964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F41964" w:rsidRPr="00F41964" w:rsidRDefault="00F41964" w:rsidP="00F41964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F41964" w:rsidRPr="00F41964" w:rsidRDefault="00F41964" w:rsidP="00F41964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F41964" w:rsidRPr="00F41964" w:rsidRDefault="00F41964" w:rsidP="00F41964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F41964" w:rsidRPr="00F41964" w:rsidRDefault="00F41964" w:rsidP="00F41964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F41964" w:rsidRPr="00F41964" w:rsidRDefault="00F41964" w:rsidP="00F41964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212.85pt;margin-top:13.7pt;width:285.75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">
                <v:textbox style="mso-fit-shape-to-text:t">
                  <w:txbxContent>
                    <w:p w:rsidR="00F41964" w:rsidRDefault="00F41964" w:rsidP="00F41964">
                      <w:pPr>
                        <w:rPr>
                          <w:rFonts w:ascii="Cambria" w:hAnsi="Cambria"/>
                        </w:rPr>
                      </w:pPr>
                    </w:p>
                    <w:p w:rsidR="00F41964" w:rsidRDefault="00F41964" w:rsidP="00F41964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9E1692" w:rsidRDefault="009E1692" w:rsidP="00F41964">
                      <w:pPr>
                        <w:rPr>
                          <w:rFonts w:ascii="Cambria" w:hAnsi="Cambria"/>
                        </w:rPr>
                      </w:pPr>
                    </w:p>
                    <w:p w:rsidR="009E1692" w:rsidRDefault="009E1692" w:rsidP="00F41964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9E1692" w:rsidRDefault="009E1692" w:rsidP="00F41964">
                      <w:pPr>
                        <w:rPr>
                          <w:rFonts w:ascii="Cambria" w:hAnsi="Cambria"/>
                        </w:rPr>
                      </w:pPr>
                    </w:p>
                    <w:p w:rsidR="009E1692" w:rsidRDefault="009E1692" w:rsidP="00F41964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9E1692" w:rsidRDefault="009E1692" w:rsidP="00F41964">
                      <w:pPr>
                        <w:rPr>
                          <w:rFonts w:ascii="Cambria" w:hAnsi="Cambria"/>
                        </w:rPr>
                      </w:pPr>
                    </w:p>
                    <w:p w:rsidR="009E1692" w:rsidRDefault="009E1692" w:rsidP="00F41964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F41964" w:rsidRDefault="00F41964" w:rsidP="00F41964">
                      <w:pPr>
                        <w:rPr>
                          <w:rFonts w:ascii="Cambria" w:hAnsi="Cambria"/>
                        </w:rPr>
                      </w:pPr>
                    </w:p>
                    <w:p w:rsidR="00F41964" w:rsidRPr="00F41964" w:rsidRDefault="00F41964" w:rsidP="00F41964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F41964" w:rsidRPr="00F41964" w:rsidRDefault="00F41964" w:rsidP="00F41964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F41964" w:rsidRPr="00F41964" w:rsidRDefault="00F41964" w:rsidP="00F41964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F41964" w:rsidRPr="00F41964" w:rsidRDefault="00F41964" w:rsidP="00F41964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F41964" w:rsidRPr="00F41964" w:rsidRDefault="00F41964" w:rsidP="00F41964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F41964" w:rsidRPr="00F41964" w:rsidRDefault="00F41964" w:rsidP="00F41964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14390" w:rsidRDefault="00F74C34" w:rsidP="00914D97">
      <w:pPr>
        <w:pStyle w:val="EinfAbs"/>
        <w:rPr>
          <w:color w:val="222A35"/>
          <w:lang w:val="fr-FR"/>
        </w:rPr>
      </w:pPr>
      <w:r w:rsidRPr="00F74C34">
        <w:rPr>
          <w:noProof/>
          <w:color w:val="222A35"/>
          <w:lang w:val="en-US" w:eastAsia="en-US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margin">
              <wp:posOffset>32385</wp:posOffset>
            </wp:positionH>
            <wp:positionV relativeFrom="paragraph">
              <wp:posOffset>1270</wp:posOffset>
            </wp:positionV>
            <wp:extent cx="2519680" cy="3095625"/>
            <wp:effectExtent l="0" t="0" r="0" b="9525"/>
            <wp:wrapNone/>
            <wp:docPr id="2" name="Grafik 2" descr="F:\100 Privat\108 Garten\Vogelhaus\DSCF4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00 Privat\108 Garten\Vogelhaus\DSCF42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75" t="16522" r="22918" b="-429"/>
                    <a:stretch/>
                  </pic:blipFill>
                  <pic:spPr bwMode="auto">
                    <a:xfrm>
                      <a:off x="0" y="0"/>
                      <a:ext cx="251968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4968" w:rsidRPr="008C7F70" w:rsidRDefault="00564968" w:rsidP="00914D97">
      <w:pPr>
        <w:pStyle w:val="EinfAbs"/>
        <w:rPr>
          <w:color w:val="222A35"/>
          <w:lang w:val="fr-FR"/>
        </w:rPr>
      </w:pPr>
    </w:p>
    <w:p w:rsidR="00314390" w:rsidRDefault="00314390">
      <w:pPr>
        <w:pStyle w:val="EinfAbs"/>
        <w:rPr>
          <w:color w:val="222A35"/>
        </w:rPr>
      </w:pPr>
    </w:p>
    <w:p w:rsidR="00314390" w:rsidRDefault="00314390">
      <w:pPr>
        <w:pStyle w:val="EinfAbs"/>
        <w:rPr>
          <w:color w:val="222A35"/>
        </w:rPr>
      </w:pPr>
    </w:p>
    <w:p w:rsidR="00314390" w:rsidRDefault="00314390">
      <w:pPr>
        <w:pStyle w:val="EinfAbs"/>
        <w:rPr>
          <w:color w:val="222A35"/>
        </w:rPr>
      </w:pPr>
    </w:p>
    <w:p w:rsidR="00314390" w:rsidRDefault="00314390">
      <w:pPr>
        <w:pStyle w:val="EinfAbs"/>
        <w:rPr>
          <w:color w:val="222A35"/>
        </w:rPr>
      </w:pPr>
    </w:p>
    <w:p w:rsidR="00314390" w:rsidRDefault="00314390">
      <w:pPr>
        <w:pStyle w:val="EinfAbs"/>
        <w:rPr>
          <w:color w:val="222A35"/>
        </w:rPr>
      </w:pPr>
    </w:p>
    <w:p w:rsidR="00314390" w:rsidRDefault="00314390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314390" w:rsidRDefault="00314390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0F4DD2">
      <w:pPr>
        <w:pStyle w:val="EinfAbs"/>
        <w:rPr>
          <w:color w:val="222A35"/>
        </w:rPr>
      </w:pPr>
      <w:r w:rsidRPr="000F4DD2">
        <w:rPr>
          <w:noProof/>
          <w:color w:val="222A35"/>
          <w:lang w:val="en-US" w:eastAsia="en-US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margin">
              <wp:posOffset>2851785</wp:posOffset>
            </wp:positionH>
            <wp:positionV relativeFrom="paragraph">
              <wp:posOffset>259715</wp:posOffset>
            </wp:positionV>
            <wp:extent cx="2870200" cy="1752600"/>
            <wp:effectExtent l="0" t="0" r="6350" b="0"/>
            <wp:wrapNone/>
            <wp:docPr id="15" name="Grafik 15" descr="F:\100 Privat\108 Garten\Vogelhaus\DSCF4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00 Privat\108 Garten\Vogelhaus\DSCF41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04" b="7080"/>
                    <a:stretch/>
                  </pic:blipFill>
                  <pic:spPr bwMode="auto">
                    <a:xfrm>
                      <a:off x="0" y="0"/>
                      <a:ext cx="28702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4DD2">
        <w:rPr>
          <w:noProof/>
          <w:color w:val="222A35"/>
          <w:lang w:val="en-US" w:eastAsia="en-US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269240</wp:posOffset>
            </wp:positionV>
            <wp:extent cx="2273300" cy="1704975"/>
            <wp:effectExtent l="0" t="0" r="0" b="9525"/>
            <wp:wrapNone/>
            <wp:docPr id="14" name="Grafik 14" descr="F:\100 Privat\108 Garten\Vogelhaus\DSCF4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00 Privat\108 Garten\Vogelhaus\DSCF42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F4DD2" w:rsidRDefault="000F4DD2">
      <w:pPr>
        <w:pStyle w:val="EinfAbs"/>
        <w:rPr>
          <w:color w:val="222A35"/>
        </w:rPr>
      </w:pPr>
    </w:p>
    <w:p w:rsidR="000F4DD2" w:rsidRDefault="000F4DD2">
      <w:pPr>
        <w:pStyle w:val="EinfAbs"/>
        <w:rPr>
          <w:color w:val="222A35"/>
        </w:rPr>
      </w:pPr>
    </w:p>
    <w:p w:rsidR="000F4DD2" w:rsidRDefault="000F4DD2">
      <w:pPr>
        <w:pStyle w:val="EinfAbs"/>
        <w:rPr>
          <w:color w:val="222A35"/>
        </w:rPr>
      </w:pPr>
    </w:p>
    <w:p w:rsidR="000F4DD2" w:rsidRDefault="000F4DD2">
      <w:pPr>
        <w:pStyle w:val="EinfAbs"/>
        <w:rPr>
          <w:color w:val="222A35"/>
        </w:rPr>
      </w:pPr>
    </w:p>
    <w:p w:rsidR="000F4DD2" w:rsidRDefault="000F4DD2">
      <w:pPr>
        <w:pStyle w:val="EinfAbs"/>
        <w:rPr>
          <w:color w:val="222A35"/>
        </w:rPr>
      </w:pPr>
    </w:p>
    <w:p w:rsidR="000F4DD2" w:rsidRDefault="000F4DD2">
      <w:pPr>
        <w:pStyle w:val="EinfAbs"/>
        <w:rPr>
          <w:color w:val="222A35"/>
        </w:rPr>
      </w:pPr>
    </w:p>
    <w:p w:rsidR="000F4DD2" w:rsidRDefault="000F4DD2">
      <w:pPr>
        <w:pStyle w:val="EinfAbs"/>
        <w:rPr>
          <w:color w:val="222A35"/>
        </w:rPr>
      </w:pPr>
    </w:p>
    <w:p w:rsidR="000F4DD2" w:rsidRDefault="000F4DD2">
      <w:pPr>
        <w:pStyle w:val="EinfAbs"/>
        <w:rPr>
          <w:color w:val="222A35"/>
        </w:rPr>
      </w:pPr>
    </w:p>
    <w:p w:rsidR="000F4DD2" w:rsidRDefault="000F4DD2">
      <w:pPr>
        <w:pStyle w:val="EinfAbs"/>
        <w:rPr>
          <w:color w:val="222A35"/>
        </w:rPr>
      </w:pPr>
    </w:p>
    <w:p w:rsidR="000F4DD2" w:rsidRDefault="000F4DD2">
      <w:pPr>
        <w:pStyle w:val="EinfAbs"/>
        <w:rPr>
          <w:color w:val="222A35"/>
        </w:rPr>
      </w:pPr>
    </w:p>
    <w:p w:rsidR="000F4DD2" w:rsidRDefault="000F4DD2">
      <w:pPr>
        <w:pStyle w:val="EinfAbs"/>
        <w:rPr>
          <w:color w:val="222A35"/>
        </w:rPr>
      </w:pPr>
    </w:p>
    <w:p w:rsidR="000F4DD2" w:rsidRDefault="000F4DD2">
      <w:pPr>
        <w:pStyle w:val="EinfAbs"/>
        <w:rPr>
          <w:color w:val="222A35"/>
        </w:rPr>
      </w:pPr>
    </w:p>
    <w:p w:rsidR="000F4DD2" w:rsidRPr="000F4DD2" w:rsidRDefault="000F4DD2" w:rsidP="000F4DD2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 w:rsidRPr="000F4DD2">
        <w:rPr>
          <w:rFonts w:ascii="Cambria" w:hAnsi="Cambria"/>
          <w:b w:val="0"/>
          <w:sz w:val="24"/>
          <w:szCs w:val="24"/>
          <w:u w:val="none"/>
        </w:rPr>
        <w:lastRenderedPageBreak/>
        <w:t>Der Blitzmerker: Er war als erster da …</w:t>
      </w:r>
    </w:p>
    <w:p w:rsidR="00F74C34" w:rsidRDefault="00F74C34">
      <w:pPr>
        <w:pStyle w:val="EinfAbs"/>
        <w:rPr>
          <w:color w:val="222A35"/>
        </w:rPr>
      </w:pP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4DECD2A6" wp14:editId="1159FF47">
                <wp:simplePos x="0" y="0"/>
                <wp:positionH relativeFrom="column">
                  <wp:posOffset>2686050</wp:posOffset>
                </wp:positionH>
                <wp:positionV relativeFrom="paragraph">
                  <wp:posOffset>10160</wp:posOffset>
                </wp:positionV>
                <wp:extent cx="3629025" cy="1404620"/>
                <wp:effectExtent l="0" t="0" r="28575" b="17145"/>
                <wp:wrapSquare wrapText="bothSides"/>
                <wp:docPr id="3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ECD2A6" id="_x0000_s1027" type="#_x0000_t202" style="position:absolute;margin-left:211.5pt;margin-top:.8pt;width:285.75pt;height:110.6pt;z-index:2516848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">
                <v:textbox style="mso-fit-shape-to-text:t">
                  <w:txbxContent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E1692">
        <w:rPr>
          <w:noProof/>
          <w:color w:val="222A35"/>
          <w:lang w:val="en-US" w:eastAsia="en-US"/>
        </w:rPr>
        <w:drawing>
          <wp:anchor distT="0" distB="0" distL="114300" distR="114300" simplePos="0" relativeHeight="251726848" behindDoc="1" locked="0" layoutInCell="1" allowOverlap="1" wp14:anchorId="2B7861CC" wp14:editId="444C99BD">
            <wp:simplePos x="0" y="0"/>
            <wp:positionH relativeFrom="margin">
              <wp:posOffset>28575</wp:posOffset>
            </wp:positionH>
            <wp:positionV relativeFrom="paragraph">
              <wp:posOffset>13970</wp:posOffset>
            </wp:positionV>
            <wp:extent cx="2519680" cy="3028950"/>
            <wp:effectExtent l="0" t="0" r="0" b="0"/>
            <wp:wrapNone/>
            <wp:docPr id="18" name="Grafik 18" descr="F:\100 Privat\108 Garten\Vogelhaus\DSCF3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100 Privat\108 Garten\Vogelhaus\DSCF39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80" t="41668" r="23840" b="12678"/>
                    <a:stretch/>
                  </pic:blipFill>
                  <pic:spPr bwMode="auto">
                    <a:xfrm>
                      <a:off x="0" y="0"/>
                      <a:ext cx="251968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0F4DD2" w:rsidRDefault="000F4DD2" w:rsidP="000F4DD2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 w:rsidRPr="000F4DD2">
        <w:rPr>
          <w:rFonts w:ascii="Cambria" w:hAnsi="Cambria"/>
          <w:b w:val="0"/>
          <w:sz w:val="24"/>
          <w:szCs w:val="24"/>
          <w:u w:val="none"/>
        </w:rPr>
        <w:t>Schwester Rabiata: Wenn sie da ist hat keiner was zu lachen …</w:t>
      </w:r>
    </w:p>
    <w:p w:rsidR="00F74C34" w:rsidRDefault="00F74C34">
      <w:pPr>
        <w:pStyle w:val="EinfAbs"/>
        <w:rPr>
          <w:noProof/>
          <w:color w:val="222A35"/>
          <w:lang w:eastAsia="en-US"/>
        </w:rPr>
      </w:pPr>
    </w:p>
    <w:p w:rsidR="00F74C34" w:rsidRDefault="000F4DD2">
      <w:pPr>
        <w:pStyle w:val="EinfAbs"/>
        <w:rPr>
          <w:noProof/>
          <w:color w:val="222A35"/>
          <w:lang w:eastAsia="en-US"/>
        </w:rPr>
      </w:pP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4DECD2A6" wp14:editId="1159FF47">
                <wp:simplePos x="0" y="0"/>
                <wp:positionH relativeFrom="column">
                  <wp:posOffset>2724150</wp:posOffset>
                </wp:positionH>
                <wp:positionV relativeFrom="paragraph">
                  <wp:posOffset>48260</wp:posOffset>
                </wp:positionV>
                <wp:extent cx="3629025" cy="1404620"/>
                <wp:effectExtent l="0" t="0" r="28575" b="17145"/>
                <wp:wrapSquare wrapText="bothSides"/>
                <wp:docPr id="3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ECD2A6" id="_x0000_s1028" type="#_x0000_t202" style="position:absolute;margin-left:214.5pt;margin-top:3.8pt;width:285.75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">
                <v:textbox style="mso-fit-shape-to-text:t">
                  <w:txbxContent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F4DD2">
        <w:rPr>
          <w:noProof/>
          <w:color w:val="222A35"/>
          <w:lang w:val="en-US" w:eastAsia="en-US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margin">
              <wp:posOffset>3810</wp:posOffset>
            </wp:positionH>
            <wp:positionV relativeFrom="paragraph">
              <wp:posOffset>30480</wp:posOffset>
            </wp:positionV>
            <wp:extent cx="2519680" cy="3076575"/>
            <wp:effectExtent l="0" t="0" r="0" b="9525"/>
            <wp:wrapNone/>
            <wp:docPr id="16" name="Grafik 16" descr="F:\100 Privat\108 Garten\Vogelhaus\DSCF4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00 Privat\108 Garten\Vogelhaus\DSCF4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16" t="13333" r="26380" b="12414"/>
                    <a:stretch/>
                  </pic:blipFill>
                  <pic:spPr bwMode="auto">
                    <a:xfrm>
                      <a:off x="0" y="0"/>
                      <a:ext cx="251968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C34" w:rsidRDefault="00F74C34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Pr="00F74C34" w:rsidRDefault="009E1692">
      <w:pPr>
        <w:pStyle w:val="EinfAbs"/>
        <w:rPr>
          <w:noProof/>
          <w:color w:val="222A35"/>
          <w:lang w:eastAsia="en-US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Pr="000F4DD2" w:rsidRDefault="000F4DD2" w:rsidP="000F4DD2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proofErr w:type="spellStart"/>
      <w:r w:rsidRPr="000F4DD2">
        <w:rPr>
          <w:rFonts w:ascii="Cambria" w:hAnsi="Cambria"/>
          <w:b w:val="0"/>
          <w:sz w:val="24"/>
          <w:szCs w:val="24"/>
          <w:u w:val="none"/>
        </w:rPr>
        <w:lastRenderedPageBreak/>
        <w:t>Mr</w:t>
      </w:r>
      <w:proofErr w:type="spellEnd"/>
      <w:r w:rsidRPr="000F4DD2">
        <w:rPr>
          <w:rFonts w:ascii="Cambria" w:hAnsi="Cambria"/>
          <w:b w:val="0"/>
          <w:sz w:val="24"/>
          <w:szCs w:val="24"/>
          <w:u w:val="none"/>
        </w:rPr>
        <w:t xml:space="preserve"> Pompös: Eigentlich sind es 3, die uns hier beehren…</w:t>
      </w:r>
    </w:p>
    <w:p w:rsidR="00F74C34" w:rsidRDefault="000F4DD2">
      <w:pPr>
        <w:pStyle w:val="EinfAbs"/>
        <w:rPr>
          <w:color w:val="222A35"/>
        </w:rPr>
      </w:pPr>
      <w:r w:rsidRPr="009E1692">
        <w:rPr>
          <w:noProof/>
          <w:color w:val="222A35"/>
          <w:lang w:val="en-US" w:eastAsia="en-US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posOffset>-142875</wp:posOffset>
            </wp:positionH>
            <wp:positionV relativeFrom="paragraph">
              <wp:posOffset>189865</wp:posOffset>
            </wp:positionV>
            <wp:extent cx="2519680" cy="3143250"/>
            <wp:effectExtent l="0" t="0" r="0" b="0"/>
            <wp:wrapNone/>
            <wp:docPr id="20" name="Grafik 20" descr="F:\100 Privat\108 Garten\Vogelhaus\DSCF3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100 Privat\108 Garten\Vogelhaus\DSCF39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36" b="12234"/>
                    <a:stretch/>
                  </pic:blipFill>
                  <pic:spPr bwMode="auto">
                    <a:xfrm>
                      <a:off x="0" y="0"/>
                      <a:ext cx="251968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E1692" w:rsidRDefault="00290EBF">
      <w:pPr>
        <w:pStyle w:val="EinfAbs"/>
        <w:rPr>
          <w:color w:val="222A35"/>
        </w:rPr>
      </w:pP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01F1821D" wp14:editId="29194CAE">
                <wp:simplePos x="0" y="0"/>
                <wp:positionH relativeFrom="column">
                  <wp:posOffset>2819400</wp:posOffset>
                </wp:positionH>
                <wp:positionV relativeFrom="paragraph">
                  <wp:posOffset>7620</wp:posOffset>
                </wp:positionV>
                <wp:extent cx="3629025" cy="1404620"/>
                <wp:effectExtent l="0" t="0" r="28575" b="17145"/>
                <wp:wrapSquare wrapText="bothSides"/>
                <wp:docPr id="3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F1821D" id="_x0000_s1029" type="#_x0000_t202" style="position:absolute;margin-left:222pt;margin-top:.6pt;width:285.75pt;height:110.6pt;z-index:2516910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">
                <v:textbox style="mso-fit-shape-to-text:t">
                  <w:txbxContent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0F4DD2" w:rsidRDefault="000F4DD2">
      <w:pPr>
        <w:pStyle w:val="EinfAbs"/>
        <w:rPr>
          <w:color w:val="222A35"/>
        </w:rPr>
      </w:pPr>
    </w:p>
    <w:p w:rsidR="000F4DD2" w:rsidRPr="000F4DD2" w:rsidRDefault="000F4DD2" w:rsidP="000F4DD2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>
        <w:rPr>
          <w:rFonts w:ascii="Cambria" w:hAnsi="Cambria"/>
          <w:b w:val="0"/>
          <w:sz w:val="24"/>
          <w:szCs w:val="24"/>
          <w:u w:val="none"/>
        </w:rPr>
        <w:t>Der Gelegentliche kommt nur manchmal zum ausgiebigen Mahle</w:t>
      </w:r>
    </w:p>
    <w:p w:rsidR="00F74C34" w:rsidRDefault="00F74C34">
      <w:pPr>
        <w:pStyle w:val="EinfAbs"/>
        <w:rPr>
          <w:color w:val="222A35"/>
        </w:rPr>
      </w:pPr>
    </w:p>
    <w:p w:rsidR="00290EBF" w:rsidRDefault="000F4DD2">
      <w:pPr>
        <w:pStyle w:val="EinfAbs"/>
        <w:rPr>
          <w:color w:val="222A35"/>
        </w:rPr>
      </w:pPr>
      <w:r w:rsidRPr="009E1692">
        <w:rPr>
          <w:noProof/>
          <w:color w:val="222A35"/>
          <w:lang w:val="en-US" w:eastAsia="en-US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-177165</wp:posOffset>
            </wp:positionH>
            <wp:positionV relativeFrom="paragraph">
              <wp:posOffset>75565</wp:posOffset>
            </wp:positionV>
            <wp:extent cx="2519045" cy="3067050"/>
            <wp:effectExtent l="0" t="0" r="0" b="0"/>
            <wp:wrapNone/>
            <wp:docPr id="19" name="Grafik 19" descr="F:\100 Privat\108 Garten\Vogelhaus\DSCF3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100 Privat\108 Garten\Vogelhaus\DSCF38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462" b="24460"/>
                    <a:stretch/>
                  </pic:blipFill>
                  <pic:spPr bwMode="auto">
                    <a:xfrm>
                      <a:off x="0" y="0"/>
                      <a:ext cx="251904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90EBF"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01F1821D" wp14:editId="29194CAE">
                <wp:simplePos x="0" y="0"/>
                <wp:positionH relativeFrom="column">
                  <wp:posOffset>2828925</wp:posOffset>
                </wp:positionH>
                <wp:positionV relativeFrom="paragraph">
                  <wp:posOffset>50165</wp:posOffset>
                </wp:positionV>
                <wp:extent cx="3629025" cy="1404620"/>
                <wp:effectExtent l="0" t="0" r="28575" b="17145"/>
                <wp:wrapSquare wrapText="bothSides"/>
                <wp:docPr id="3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F1821D" id="_x0000_s1030" type="#_x0000_t202" style="position:absolute;margin-left:222.75pt;margin-top:3.95pt;width:285.75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">
                <v:textbox style="mso-fit-shape-to-text:t">
                  <w:txbxContent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90EBF" w:rsidRDefault="00290EBF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290EBF" w:rsidP="00290EBF">
      <w:pPr>
        <w:pStyle w:val="EinfAbs"/>
        <w:tabs>
          <w:tab w:val="left" w:pos="2595"/>
        </w:tabs>
        <w:rPr>
          <w:color w:val="222A35"/>
        </w:rPr>
      </w:pPr>
      <w:r>
        <w:rPr>
          <w:color w:val="222A35"/>
        </w:rPr>
        <w:tab/>
      </w: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0F4DD2" w:rsidRPr="000F4DD2" w:rsidRDefault="000F4DD2" w:rsidP="000F4DD2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>
        <w:rPr>
          <w:rFonts w:ascii="Cambria" w:hAnsi="Cambria"/>
          <w:b w:val="0"/>
          <w:sz w:val="24"/>
          <w:szCs w:val="24"/>
          <w:u w:val="none"/>
        </w:rPr>
        <w:lastRenderedPageBreak/>
        <w:t xml:space="preserve">Die Flinken: Kaum sind sie </w:t>
      </w:r>
      <w:proofErr w:type="gramStart"/>
      <w:r>
        <w:rPr>
          <w:rFonts w:ascii="Cambria" w:hAnsi="Cambria"/>
          <w:b w:val="0"/>
          <w:sz w:val="24"/>
          <w:szCs w:val="24"/>
          <w:u w:val="none"/>
        </w:rPr>
        <w:t>da ,</w:t>
      </w:r>
      <w:proofErr w:type="gramEnd"/>
      <w:r>
        <w:rPr>
          <w:rFonts w:ascii="Cambria" w:hAnsi="Cambria"/>
          <w:b w:val="0"/>
          <w:sz w:val="24"/>
          <w:szCs w:val="24"/>
          <w:u w:val="none"/>
        </w:rPr>
        <w:t xml:space="preserve"> sind sie schon </w:t>
      </w:r>
      <w:proofErr w:type="spellStart"/>
      <w:r>
        <w:rPr>
          <w:rFonts w:ascii="Cambria" w:hAnsi="Cambria"/>
          <w:b w:val="0"/>
          <w:sz w:val="24"/>
          <w:szCs w:val="24"/>
          <w:u w:val="none"/>
        </w:rPr>
        <w:t>wech</w:t>
      </w:r>
      <w:proofErr w:type="spellEnd"/>
      <w:r>
        <w:rPr>
          <w:rFonts w:ascii="Cambria" w:hAnsi="Cambria"/>
          <w:b w:val="0"/>
          <w:sz w:val="24"/>
          <w:szCs w:val="24"/>
          <w:u w:val="none"/>
        </w:rPr>
        <w:t xml:space="preserve"> …</w:t>
      </w: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  <w:r w:rsidRPr="000277E1">
        <w:rPr>
          <w:noProof/>
          <w:color w:val="222A35"/>
          <w:lang w:val="en-US" w:eastAsia="en-US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-1270</wp:posOffset>
            </wp:positionV>
            <wp:extent cx="2519045" cy="3077845"/>
            <wp:effectExtent l="0" t="0" r="0" b="8255"/>
            <wp:wrapNone/>
            <wp:docPr id="21" name="Grafik 21" descr="F:\100 Privat\108 Garten\Vogelhaus\DSCF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100 Privat\108 Garten\Vogelhaus\DSCF39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5" t="13832" r="47078" b="32959"/>
                    <a:stretch/>
                  </pic:blipFill>
                  <pic:spPr bwMode="auto">
                    <a:xfrm>
                      <a:off x="0" y="0"/>
                      <a:ext cx="2519045" cy="307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01F1821D" wp14:editId="29194CAE">
                <wp:simplePos x="0" y="0"/>
                <wp:positionH relativeFrom="column">
                  <wp:posOffset>2762250</wp:posOffset>
                </wp:positionH>
                <wp:positionV relativeFrom="paragraph">
                  <wp:posOffset>0</wp:posOffset>
                </wp:positionV>
                <wp:extent cx="3629025" cy="1404620"/>
                <wp:effectExtent l="0" t="0" r="28575" b="17145"/>
                <wp:wrapSquare wrapText="bothSides"/>
                <wp:docPr id="3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F1821D" id="_x0000_s1031" type="#_x0000_t202" style="position:absolute;margin-left:217.5pt;margin-top:0;width:285.75pt;height:110.6pt;z-index:2516971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">
                <v:textbox style="mso-fit-shape-to-text:t">
                  <w:txbxContent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9E1692" w:rsidRDefault="009E1692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0F4DD2" w:rsidRPr="000F4DD2" w:rsidRDefault="000F4DD2" w:rsidP="000F4DD2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>
        <w:rPr>
          <w:rFonts w:ascii="Cambria" w:hAnsi="Cambria"/>
          <w:b w:val="0"/>
          <w:sz w:val="24"/>
          <w:szCs w:val="24"/>
          <w:u w:val="none"/>
        </w:rPr>
        <w:t>Die Gang</w:t>
      </w:r>
      <w:r>
        <w:rPr>
          <w:rFonts w:ascii="Cambria" w:hAnsi="Cambria"/>
          <w:b w:val="0"/>
          <w:sz w:val="24"/>
          <w:szCs w:val="24"/>
          <w:u w:val="none"/>
        </w:rPr>
        <w:t xml:space="preserve">: </w:t>
      </w:r>
      <w:r>
        <w:rPr>
          <w:rFonts w:ascii="Cambria" w:hAnsi="Cambria"/>
          <w:b w:val="0"/>
          <w:sz w:val="24"/>
          <w:szCs w:val="24"/>
          <w:u w:val="none"/>
        </w:rPr>
        <w:t>Mindestens zu fünft und dann immer wacker prügelnd…</w:t>
      </w:r>
    </w:p>
    <w:p w:rsidR="009E1692" w:rsidRDefault="00290EBF">
      <w:pPr>
        <w:pStyle w:val="EinfAbs"/>
        <w:rPr>
          <w:color w:val="222A35"/>
        </w:rPr>
      </w:pPr>
      <w:r w:rsidRPr="000277E1">
        <w:rPr>
          <w:noProof/>
          <w:color w:val="222A35"/>
          <w:lang w:val="en-US" w:eastAsia="en-US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posOffset>70485</wp:posOffset>
            </wp:positionH>
            <wp:positionV relativeFrom="paragraph">
              <wp:posOffset>182881</wp:posOffset>
            </wp:positionV>
            <wp:extent cx="2519680" cy="3105150"/>
            <wp:effectExtent l="0" t="0" r="0" b="0"/>
            <wp:wrapNone/>
            <wp:docPr id="22" name="Grafik 22" descr="F:\100 Privat\108 Garten\Vogelhaus\DSCF4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100 Privat\108 Garten\Vogelhaus\DSCF4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31" t="7440" r="15523"/>
                    <a:stretch/>
                  </pic:blipFill>
                  <pic:spPr bwMode="auto">
                    <a:xfrm>
                      <a:off x="0" y="0"/>
                      <a:ext cx="251968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1692" w:rsidRDefault="00290EBF">
      <w:pPr>
        <w:pStyle w:val="EinfAbs"/>
        <w:rPr>
          <w:color w:val="222A35"/>
        </w:rPr>
      </w:pP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21B6656B" wp14:editId="6D5D7643">
                <wp:simplePos x="0" y="0"/>
                <wp:positionH relativeFrom="column">
                  <wp:posOffset>2762250</wp:posOffset>
                </wp:positionH>
                <wp:positionV relativeFrom="paragraph">
                  <wp:posOffset>12065</wp:posOffset>
                </wp:positionV>
                <wp:extent cx="3629025" cy="1404620"/>
                <wp:effectExtent l="0" t="0" r="28575" b="17145"/>
                <wp:wrapSquare wrapText="bothSides"/>
                <wp:docPr id="3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B6656B" id="_x0000_s1032" type="#_x0000_t202" style="position:absolute;margin-left:217.5pt;margin-top:.95pt;width:285.75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">
                <v:textbox style="mso-fit-shape-to-text:t">
                  <w:txbxContent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277E1" w:rsidRDefault="000277E1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0277E1" w:rsidRPr="00F74C34" w:rsidRDefault="000277E1">
      <w:pPr>
        <w:pStyle w:val="EinfAbs"/>
        <w:rPr>
          <w:noProof/>
          <w:color w:val="222A35"/>
          <w:lang w:eastAsia="en-US"/>
        </w:rPr>
      </w:pPr>
    </w:p>
    <w:p w:rsidR="000277E1" w:rsidRPr="00F74C34" w:rsidRDefault="000277E1">
      <w:pPr>
        <w:pStyle w:val="EinfAbs"/>
        <w:rPr>
          <w:noProof/>
          <w:color w:val="222A35"/>
          <w:lang w:eastAsia="en-US"/>
        </w:rPr>
      </w:pPr>
    </w:p>
    <w:p w:rsidR="000277E1" w:rsidRPr="00F74C34" w:rsidRDefault="000277E1">
      <w:pPr>
        <w:pStyle w:val="EinfAbs"/>
        <w:rPr>
          <w:noProof/>
          <w:color w:val="222A35"/>
          <w:lang w:eastAsia="en-US"/>
        </w:rPr>
      </w:pPr>
    </w:p>
    <w:p w:rsidR="000277E1" w:rsidRPr="00F74C34" w:rsidRDefault="000277E1">
      <w:pPr>
        <w:pStyle w:val="EinfAbs"/>
        <w:rPr>
          <w:noProof/>
          <w:color w:val="222A35"/>
          <w:lang w:eastAsia="en-US"/>
        </w:rPr>
      </w:pPr>
    </w:p>
    <w:p w:rsidR="000277E1" w:rsidRPr="00F74C34" w:rsidRDefault="000277E1">
      <w:pPr>
        <w:pStyle w:val="EinfAbs"/>
        <w:rPr>
          <w:noProof/>
          <w:color w:val="222A35"/>
          <w:lang w:eastAsia="en-US"/>
        </w:rPr>
      </w:pPr>
    </w:p>
    <w:p w:rsidR="000277E1" w:rsidRPr="00F74C34" w:rsidRDefault="000277E1">
      <w:pPr>
        <w:pStyle w:val="EinfAbs"/>
        <w:rPr>
          <w:noProof/>
          <w:color w:val="222A35"/>
          <w:lang w:eastAsia="en-US"/>
        </w:rPr>
      </w:pPr>
    </w:p>
    <w:p w:rsidR="000277E1" w:rsidRPr="00F74C34" w:rsidRDefault="000277E1">
      <w:pPr>
        <w:pStyle w:val="EinfAbs"/>
        <w:rPr>
          <w:noProof/>
          <w:color w:val="222A35"/>
          <w:lang w:eastAsia="en-US"/>
        </w:rPr>
      </w:pPr>
    </w:p>
    <w:p w:rsidR="000277E1" w:rsidRPr="00F74C34" w:rsidRDefault="000277E1">
      <w:pPr>
        <w:pStyle w:val="EinfAbs"/>
        <w:rPr>
          <w:noProof/>
          <w:color w:val="222A35"/>
          <w:lang w:eastAsia="en-US"/>
        </w:rPr>
      </w:pPr>
    </w:p>
    <w:p w:rsidR="000277E1" w:rsidRPr="00F74C34" w:rsidRDefault="000277E1">
      <w:pPr>
        <w:pStyle w:val="EinfAbs"/>
        <w:rPr>
          <w:noProof/>
          <w:color w:val="222A35"/>
          <w:lang w:eastAsia="en-US"/>
        </w:rPr>
      </w:pPr>
    </w:p>
    <w:p w:rsidR="000277E1" w:rsidRPr="00F74C34" w:rsidRDefault="000277E1">
      <w:pPr>
        <w:pStyle w:val="EinfAbs"/>
        <w:rPr>
          <w:noProof/>
          <w:color w:val="222A35"/>
          <w:lang w:eastAsia="en-US"/>
        </w:rPr>
      </w:pPr>
    </w:p>
    <w:p w:rsidR="000277E1" w:rsidRPr="00F74C34" w:rsidRDefault="000277E1">
      <w:pPr>
        <w:pStyle w:val="EinfAbs"/>
        <w:rPr>
          <w:noProof/>
          <w:color w:val="222A35"/>
          <w:lang w:eastAsia="en-US"/>
        </w:rPr>
      </w:pPr>
    </w:p>
    <w:p w:rsidR="000277E1" w:rsidRPr="00F74C34" w:rsidRDefault="000277E1">
      <w:pPr>
        <w:pStyle w:val="EinfAbs"/>
        <w:rPr>
          <w:noProof/>
          <w:color w:val="222A35"/>
          <w:lang w:eastAsia="en-US"/>
        </w:rPr>
      </w:pPr>
    </w:p>
    <w:p w:rsidR="000277E1" w:rsidRPr="00F74C34" w:rsidRDefault="000277E1">
      <w:pPr>
        <w:pStyle w:val="EinfAbs"/>
        <w:rPr>
          <w:noProof/>
          <w:color w:val="222A35"/>
          <w:lang w:eastAsia="en-US"/>
        </w:rPr>
      </w:pPr>
    </w:p>
    <w:p w:rsidR="000277E1" w:rsidRPr="00F74C34" w:rsidRDefault="000277E1">
      <w:pPr>
        <w:pStyle w:val="EinfAbs"/>
        <w:rPr>
          <w:noProof/>
          <w:color w:val="222A35"/>
          <w:lang w:eastAsia="en-US"/>
        </w:rPr>
      </w:pPr>
    </w:p>
    <w:p w:rsidR="00AC32B9" w:rsidRDefault="00AC32B9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0F4DD2" w:rsidRPr="000F4DD2" w:rsidRDefault="000F4DD2" w:rsidP="000F4DD2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>
        <w:rPr>
          <w:rFonts w:ascii="Cambria" w:hAnsi="Cambria"/>
          <w:b w:val="0"/>
          <w:sz w:val="24"/>
          <w:szCs w:val="24"/>
          <w:u w:val="none"/>
        </w:rPr>
        <w:lastRenderedPageBreak/>
        <w:t>Die Bomber: Wenn sie landen macht es „Bong“…</w:t>
      </w: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04D7B980" wp14:editId="62F4274F">
                <wp:simplePos x="0" y="0"/>
                <wp:positionH relativeFrom="column">
                  <wp:posOffset>2819400</wp:posOffset>
                </wp:positionH>
                <wp:positionV relativeFrom="paragraph">
                  <wp:posOffset>7620</wp:posOffset>
                </wp:positionV>
                <wp:extent cx="3629025" cy="1404620"/>
                <wp:effectExtent l="0" t="0" r="28575" b="17145"/>
                <wp:wrapSquare wrapText="bothSides"/>
                <wp:docPr id="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74C34" w:rsidRPr="00F4196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F74C34" w:rsidRPr="00F41964" w:rsidRDefault="00F74C34" w:rsidP="00F74C34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F74C34" w:rsidRPr="00F41964" w:rsidRDefault="00F74C34" w:rsidP="00F74C34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F74C34" w:rsidRPr="00F41964" w:rsidRDefault="00F74C34" w:rsidP="00F74C34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F74C34" w:rsidRPr="00F41964" w:rsidRDefault="00F74C34" w:rsidP="00F74C34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F74C34" w:rsidRPr="00F41964" w:rsidRDefault="00F74C34" w:rsidP="00F74C34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4D7B980" id="_x0000_s1033" type="#_x0000_t202" style="position:absolute;margin-left:222pt;margin-top:.6pt;width:285.75pt;height:110.6pt;z-index:2517176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">
                <v:textbox style="mso-fit-shape-to-text:t">
                  <w:txbxContent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</w:p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</w:p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</w:p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</w:p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</w:p>
                    <w:p w:rsidR="00F74C34" w:rsidRPr="00F41964" w:rsidRDefault="00F74C34" w:rsidP="00F74C34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F74C34" w:rsidRPr="00F41964" w:rsidRDefault="00F74C34" w:rsidP="00F74C34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F74C34" w:rsidRPr="00F41964" w:rsidRDefault="00F74C34" w:rsidP="00F74C34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F74C34" w:rsidRPr="00F41964" w:rsidRDefault="00F74C34" w:rsidP="00F74C34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F74C34" w:rsidRPr="00F41964" w:rsidRDefault="00F74C34" w:rsidP="00F74C34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F74C34" w:rsidRPr="00F41964" w:rsidRDefault="00F74C34" w:rsidP="00F74C34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74C34" w:rsidRDefault="00F74C34">
      <w:pPr>
        <w:pStyle w:val="EinfAbs"/>
        <w:rPr>
          <w:color w:val="222A35"/>
        </w:rPr>
      </w:pPr>
      <w:r w:rsidRPr="00F74C34">
        <w:rPr>
          <w:noProof/>
          <w:color w:val="222A35"/>
          <w:lang w:val="en-US" w:eastAsia="en-US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519680" cy="2739390"/>
            <wp:effectExtent l="0" t="0" r="0" b="3810"/>
            <wp:wrapNone/>
            <wp:docPr id="6" name="Grafik 6" descr="F:\100 Privat\108 Garten\Vogelhaus\DSCF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00 Privat\108 Garten\Vogelhaus\DSCF42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73"/>
                    <a:stretch/>
                  </pic:blipFill>
                  <pic:spPr bwMode="auto">
                    <a:xfrm>
                      <a:off x="0" y="0"/>
                      <a:ext cx="2519680" cy="273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277E1" w:rsidRDefault="000277E1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0F4DD2" w:rsidRPr="000F4DD2" w:rsidRDefault="000F4DD2" w:rsidP="000F4DD2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>
        <w:rPr>
          <w:rFonts w:ascii="Cambria" w:hAnsi="Cambria"/>
          <w:b w:val="0"/>
          <w:sz w:val="24"/>
          <w:szCs w:val="24"/>
          <w:u w:val="none"/>
        </w:rPr>
        <w:t>Der Wählerische: Nur manchmal oben, lieber aber im Blumenkorb…</w:t>
      </w: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  <w:r w:rsidRPr="00F74C34">
        <w:rPr>
          <w:noProof/>
          <w:color w:val="222A35"/>
          <w:lang w:val="en-US" w:eastAsia="en-US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519680" cy="3819525"/>
            <wp:effectExtent l="0" t="0" r="0" b="9525"/>
            <wp:wrapNone/>
            <wp:docPr id="10" name="Grafik 10" descr="F:\100 Privat\108 Garten\Vogelhaus\DSCF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00 Privat\108 Garten\Vogelhaus\DSCF41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80" r="27625"/>
                    <a:stretch/>
                  </pic:blipFill>
                  <pic:spPr bwMode="auto">
                    <a:xfrm>
                      <a:off x="0" y="0"/>
                      <a:ext cx="251968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C34" w:rsidRDefault="00F74C34">
      <w:pPr>
        <w:pStyle w:val="EinfAbs"/>
        <w:rPr>
          <w:color w:val="222A35"/>
        </w:rPr>
      </w:pP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007A255F" wp14:editId="68F852F9">
                <wp:simplePos x="0" y="0"/>
                <wp:positionH relativeFrom="column">
                  <wp:posOffset>2800350</wp:posOffset>
                </wp:positionH>
                <wp:positionV relativeFrom="paragraph">
                  <wp:posOffset>147955</wp:posOffset>
                </wp:positionV>
                <wp:extent cx="3629025" cy="1404620"/>
                <wp:effectExtent l="0" t="0" r="28575" b="17145"/>
                <wp:wrapSquare wrapText="bothSides"/>
                <wp:docPr id="1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F74C3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74C34" w:rsidRPr="00F41964" w:rsidRDefault="00F74C34" w:rsidP="00F74C34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F74C34" w:rsidRPr="00F41964" w:rsidRDefault="00F74C34" w:rsidP="00F74C34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F74C34" w:rsidRPr="00F41964" w:rsidRDefault="00F74C34" w:rsidP="00F74C34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F74C34" w:rsidRPr="00F41964" w:rsidRDefault="00F74C34" w:rsidP="00F74C34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F74C34" w:rsidRPr="00F41964" w:rsidRDefault="00F74C34" w:rsidP="00F74C34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F74C34" w:rsidRPr="00F41964" w:rsidRDefault="00F74C34" w:rsidP="00F74C34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7A255F" id="_x0000_s1034" type="#_x0000_t202" style="position:absolute;margin-left:220.5pt;margin-top:11.65pt;width:285.75pt;height:110.6pt;z-index:2517217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">
                <v:textbox style="mso-fit-shape-to-text:t">
                  <w:txbxContent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</w:p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</w:p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</w:p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</w:p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F74C34" w:rsidRDefault="00F74C34" w:rsidP="00F74C34">
                      <w:pPr>
                        <w:rPr>
                          <w:rFonts w:ascii="Cambria" w:hAnsi="Cambria"/>
                        </w:rPr>
                      </w:pPr>
                    </w:p>
                    <w:p w:rsidR="00F74C34" w:rsidRPr="00F41964" w:rsidRDefault="00F74C34" w:rsidP="00F74C34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F74C34" w:rsidRPr="00F41964" w:rsidRDefault="00F74C34" w:rsidP="00F74C34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F74C34" w:rsidRPr="00F41964" w:rsidRDefault="00F74C34" w:rsidP="00F74C34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F74C34" w:rsidRPr="00F41964" w:rsidRDefault="00F74C34" w:rsidP="00F74C34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F74C34" w:rsidRPr="00F41964" w:rsidRDefault="00F74C34" w:rsidP="00F74C34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F74C34" w:rsidRPr="00F41964" w:rsidRDefault="00F74C34" w:rsidP="00F74C34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F74C34" w:rsidRPr="000F4DD2" w:rsidRDefault="00F74C34">
      <w:pPr>
        <w:pStyle w:val="EinfAbs"/>
        <w:rPr>
          <w:noProof/>
          <w:color w:val="222A35"/>
          <w:lang w:eastAsia="en-US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Pr="00F76B0F" w:rsidRDefault="00F76B0F" w:rsidP="00F76B0F">
      <w:pPr>
        <w:pStyle w:val="berschrift1"/>
      </w:pPr>
      <w:r w:rsidRPr="00F76B0F">
        <w:lastRenderedPageBreak/>
        <w:t xml:space="preserve">Hier noch Best of </w:t>
      </w:r>
      <w:proofErr w:type="spellStart"/>
      <w:r w:rsidRPr="00F76B0F">
        <w:t>Hellenthal</w:t>
      </w:r>
      <w:proofErr w:type="spellEnd"/>
    </w:p>
    <w:p w:rsidR="00F74C34" w:rsidRPr="00F76B0F" w:rsidRDefault="00F76B0F" w:rsidP="00F76B0F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 w:rsidRPr="00F76B0F">
        <w:rPr>
          <w:rFonts w:ascii="Cambria" w:hAnsi="Cambria"/>
          <w:b w:val="0"/>
          <w:sz w:val="24"/>
          <w:szCs w:val="24"/>
          <w:u w:val="none"/>
        </w:rPr>
        <w:t>Bijou: Der Liebling nicht nur von Jupp</w:t>
      </w:r>
    </w:p>
    <w:p w:rsidR="00F74C34" w:rsidRDefault="00F74C34">
      <w:pPr>
        <w:pStyle w:val="EinfAbs"/>
        <w:rPr>
          <w:color w:val="222A35"/>
        </w:rPr>
      </w:pPr>
    </w:p>
    <w:p w:rsidR="000277E1" w:rsidRDefault="00290EBF">
      <w:pPr>
        <w:pStyle w:val="EinfAbs"/>
        <w:rPr>
          <w:color w:val="222A35"/>
        </w:rPr>
      </w:pP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21B6656B" wp14:editId="6D5D7643">
                <wp:simplePos x="0" y="0"/>
                <wp:positionH relativeFrom="column">
                  <wp:posOffset>2847975</wp:posOffset>
                </wp:positionH>
                <wp:positionV relativeFrom="paragraph">
                  <wp:posOffset>0</wp:posOffset>
                </wp:positionV>
                <wp:extent cx="3629025" cy="1404620"/>
                <wp:effectExtent l="0" t="0" r="28575" b="17145"/>
                <wp:wrapSquare wrapText="bothSides"/>
                <wp:docPr id="3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B6656B" id="_x0000_s1035" type="#_x0000_t202" style="position:absolute;margin-left:224.25pt;margin-top:0;width:285.75pt;height:110.6pt;z-index:2517012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">
                <v:textbox style="mso-fit-shape-to-text:t">
                  <w:txbxContent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277E1" w:rsidRDefault="00F74C34">
      <w:pPr>
        <w:pStyle w:val="EinfAbs"/>
        <w:rPr>
          <w:color w:val="222A35"/>
        </w:rPr>
      </w:pPr>
      <w:r w:rsidRPr="000277E1">
        <w:rPr>
          <w:noProof/>
          <w:color w:val="222A35"/>
          <w:lang w:val="en-US" w:eastAsia="en-US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posOffset>-336550</wp:posOffset>
            </wp:positionH>
            <wp:positionV relativeFrom="paragraph">
              <wp:posOffset>103505</wp:posOffset>
            </wp:positionV>
            <wp:extent cx="3077845" cy="2519045"/>
            <wp:effectExtent l="0" t="6350" r="1905" b="1905"/>
            <wp:wrapNone/>
            <wp:docPr id="25" name="Grafik 25" descr="E:\115 DWJ-Fotoarchiv\DWJ-Enkhausen\2002\199-SoLa\DSC0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15 DWJ-Fotoarchiv\DWJ-Enkhausen\2002\199-SoLa\DSC00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84" t="44747" r="24017" b="2013"/>
                    <a:stretch/>
                  </pic:blipFill>
                  <pic:spPr bwMode="auto">
                    <a:xfrm rot="16200000">
                      <a:off x="0" y="0"/>
                      <a:ext cx="3077845" cy="25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0277E1" w:rsidRDefault="000277E1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0277E1" w:rsidRDefault="000277E1">
      <w:pPr>
        <w:pStyle w:val="EinfAbs"/>
        <w:rPr>
          <w:color w:val="222A35"/>
        </w:rPr>
      </w:pPr>
    </w:p>
    <w:p w:rsidR="004B7BAC" w:rsidRPr="000F4DD2" w:rsidRDefault="004B7BAC">
      <w:pPr>
        <w:pStyle w:val="EinfAbs"/>
        <w:rPr>
          <w:noProof/>
          <w:color w:val="222A35"/>
          <w:lang w:eastAsia="en-US"/>
        </w:rPr>
      </w:pPr>
    </w:p>
    <w:p w:rsidR="004B7BAC" w:rsidRPr="000F4DD2" w:rsidRDefault="004B7BAC">
      <w:pPr>
        <w:pStyle w:val="EinfAbs"/>
        <w:rPr>
          <w:noProof/>
          <w:color w:val="222A35"/>
          <w:lang w:eastAsia="en-US"/>
        </w:rPr>
      </w:pPr>
    </w:p>
    <w:p w:rsidR="004B7BAC" w:rsidRPr="000F4DD2" w:rsidRDefault="004B7BAC">
      <w:pPr>
        <w:pStyle w:val="EinfAbs"/>
        <w:rPr>
          <w:noProof/>
          <w:color w:val="222A35"/>
          <w:lang w:eastAsia="en-US"/>
        </w:rPr>
      </w:pPr>
    </w:p>
    <w:p w:rsidR="004B7BAC" w:rsidRPr="000F4DD2" w:rsidRDefault="004B7BAC">
      <w:pPr>
        <w:pStyle w:val="EinfAbs"/>
        <w:rPr>
          <w:noProof/>
          <w:color w:val="222A35"/>
          <w:lang w:eastAsia="en-US"/>
        </w:rPr>
      </w:pPr>
    </w:p>
    <w:p w:rsidR="004B7BAC" w:rsidRPr="000F4DD2" w:rsidRDefault="004B7BAC">
      <w:pPr>
        <w:pStyle w:val="EinfAbs"/>
        <w:rPr>
          <w:noProof/>
          <w:color w:val="222A35"/>
          <w:lang w:eastAsia="en-US"/>
        </w:rPr>
      </w:pPr>
    </w:p>
    <w:p w:rsidR="000277E1" w:rsidRDefault="000277E1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F76B0F" w:rsidRPr="00F76B0F" w:rsidRDefault="00F76B0F" w:rsidP="00F76B0F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 w:rsidRPr="00F76B0F">
        <w:rPr>
          <w:rFonts w:ascii="Cambria" w:hAnsi="Cambria"/>
          <w:b w:val="0"/>
          <w:sz w:val="24"/>
          <w:szCs w:val="24"/>
          <w:u w:val="none"/>
        </w:rPr>
        <w:t xml:space="preserve">Der Liebling nicht nur von </w:t>
      </w:r>
      <w:r>
        <w:rPr>
          <w:rFonts w:ascii="Cambria" w:hAnsi="Cambria"/>
          <w:b w:val="0"/>
          <w:sz w:val="24"/>
          <w:szCs w:val="24"/>
          <w:u w:val="none"/>
        </w:rPr>
        <w:t>Nicole</w:t>
      </w:r>
    </w:p>
    <w:p w:rsidR="004B7BAC" w:rsidRDefault="004B7BAC">
      <w:pPr>
        <w:pStyle w:val="EinfAbs"/>
        <w:rPr>
          <w:color w:val="222A35"/>
        </w:rPr>
      </w:pPr>
    </w:p>
    <w:p w:rsidR="004B7BAC" w:rsidRDefault="00F74C34">
      <w:pPr>
        <w:pStyle w:val="EinfAbs"/>
        <w:rPr>
          <w:color w:val="222A35"/>
        </w:rPr>
      </w:pP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21B6656B" wp14:editId="6D5D7643">
                <wp:simplePos x="0" y="0"/>
                <wp:positionH relativeFrom="column">
                  <wp:posOffset>2847975</wp:posOffset>
                </wp:positionH>
                <wp:positionV relativeFrom="paragraph">
                  <wp:posOffset>6985</wp:posOffset>
                </wp:positionV>
                <wp:extent cx="3629025" cy="1404620"/>
                <wp:effectExtent l="0" t="0" r="28575" b="17145"/>
                <wp:wrapSquare wrapText="bothSides"/>
                <wp:docPr id="3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B6656B" id="_x0000_s1036" type="#_x0000_t202" style="position:absolute;margin-left:224.25pt;margin-top:.55pt;width:285.75pt;height:110.6pt;z-index:2517032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">
                <v:textbox style="mso-fit-shape-to-text:t">
                  <w:txbxContent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B7BAC" w:rsidRDefault="00F74C34">
      <w:pPr>
        <w:pStyle w:val="EinfAbs"/>
        <w:rPr>
          <w:color w:val="222A35"/>
        </w:rPr>
      </w:pPr>
      <w:r w:rsidRPr="000277E1">
        <w:rPr>
          <w:noProof/>
          <w:color w:val="222A35"/>
          <w:lang w:val="en-US" w:eastAsia="en-US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80646</wp:posOffset>
            </wp:positionV>
            <wp:extent cx="3100509" cy="2519680"/>
            <wp:effectExtent l="4445" t="0" r="0" b="0"/>
            <wp:wrapNone/>
            <wp:docPr id="23" name="Grafik 23" descr="E:\115 DWJ-Fotoarchiv\DWJ-Enkhausen\2002\199-SoLa\DSC0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115 DWJ-Fotoarchiv\DWJ-Enkhausen\2002\199-SoLa\DSC00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0" t="42782" r="22627" b="215"/>
                    <a:stretch/>
                  </pic:blipFill>
                  <pic:spPr bwMode="auto">
                    <a:xfrm rot="16200000">
                      <a:off x="0" y="0"/>
                      <a:ext cx="3100509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4C34" w:rsidRDefault="00F74C34">
      <w:pPr>
        <w:pStyle w:val="EinfAbs"/>
        <w:rPr>
          <w:color w:val="222A35"/>
        </w:rPr>
      </w:pPr>
    </w:p>
    <w:p w:rsidR="00F76B0F" w:rsidRPr="00F76B0F" w:rsidRDefault="00F76B0F" w:rsidP="00F76B0F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 w:rsidRPr="00F76B0F">
        <w:rPr>
          <w:rFonts w:ascii="Cambria" w:hAnsi="Cambria"/>
          <w:b w:val="0"/>
          <w:sz w:val="24"/>
          <w:szCs w:val="24"/>
          <w:u w:val="none"/>
        </w:rPr>
        <w:lastRenderedPageBreak/>
        <w:t xml:space="preserve">Der </w:t>
      </w:r>
      <w:r>
        <w:rPr>
          <w:rFonts w:ascii="Cambria" w:hAnsi="Cambria"/>
          <w:b w:val="0"/>
          <w:sz w:val="24"/>
          <w:szCs w:val="24"/>
          <w:u w:val="none"/>
        </w:rPr>
        <w:t xml:space="preserve">Star meiner </w:t>
      </w:r>
      <w:proofErr w:type="spellStart"/>
      <w:r>
        <w:rPr>
          <w:rFonts w:ascii="Cambria" w:hAnsi="Cambria"/>
          <w:b w:val="0"/>
          <w:sz w:val="24"/>
          <w:szCs w:val="24"/>
          <w:u w:val="none"/>
        </w:rPr>
        <w:t>Kohtendetektive</w:t>
      </w:r>
      <w:proofErr w:type="spellEnd"/>
    </w:p>
    <w:p w:rsidR="00F74C34" w:rsidRDefault="00F74C34">
      <w:pPr>
        <w:pStyle w:val="EinfAbs"/>
        <w:rPr>
          <w:color w:val="222A35"/>
        </w:rPr>
      </w:pPr>
    </w:p>
    <w:p w:rsidR="004B7BAC" w:rsidRDefault="00290EBF">
      <w:pPr>
        <w:pStyle w:val="EinfAbs"/>
        <w:rPr>
          <w:color w:val="222A35"/>
        </w:rPr>
      </w:pPr>
      <w:r w:rsidRPr="004B7BAC">
        <w:rPr>
          <w:noProof/>
          <w:color w:val="222A35"/>
          <w:lang w:val="en-US" w:eastAsia="en-US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-5715</wp:posOffset>
            </wp:positionV>
            <wp:extent cx="2519344" cy="3105150"/>
            <wp:effectExtent l="0" t="0" r="0" b="0"/>
            <wp:wrapNone/>
            <wp:docPr id="26" name="Grafik 26" descr="E:\115 DWJ-Fotoarchiv\DWJ-Meinerzhagen\2007\114-Hellenthal-2007-07\2007_0722Hellenthal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115 DWJ-Fotoarchiv\DWJ-Meinerzhagen\2007\114-Hellenthal-2007-07\2007_0722Hellenthal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19" t="34359" r="41126" b="-370"/>
                    <a:stretch/>
                  </pic:blipFill>
                  <pic:spPr bwMode="auto">
                    <a:xfrm>
                      <a:off x="0" y="0"/>
                      <a:ext cx="2519680" cy="310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21B6656B" wp14:editId="6D5D7643">
                <wp:simplePos x="0" y="0"/>
                <wp:positionH relativeFrom="column">
                  <wp:posOffset>2790825</wp:posOffset>
                </wp:positionH>
                <wp:positionV relativeFrom="paragraph">
                  <wp:posOffset>10160</wp:posOffset>
                </wp:positionV>
                <wp:extent cx="3629025" cy="1404620"/>
                <wp:effectExtent l="0" t="0" r="28575" b="17145"/>
                <wp:wrapSquare wrapText="bothSides"/>
                <wp:docPr id="4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B6656B" id="_x0000_s1037" type="#_x0000_t202" style="position:absolute;margin-left:219.75pt;margin-top:.8pt;width:285.75pt;height:110.6pt;z-index:2517053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">
                <v:textbox style="mso-fit-shape-to-text:t">
                  <w:txbxContent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F76B0F" w:rsidRPr="00F76B0F" w:rsidRDefault="00F76B0F" w:rsidP="00F76B0F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>
        <w:rPr>
          <w:rFonts w:ascii="Cambria" w:hAnsi="Cambria"/>
          <w:b w:val="0"/>
          <w:sz w:val="24"/>
          <w:szCs w:val="24"/>
          <w:u w:val="none"/>
        </w:rPr>
        <w:t xml:space="preserve">Nicht zu verwechseln mit Snow vom </w:t>
      </w:r>
      <w:proofErr w:type="spellStart"/>
      <w:r>
        <w:rPr>
          <w:rFonts w:ascii="Cambria" w:hAnsi="Cambria"/>
          <w:b w:val="0"/>
          <w:sz w:val="24"/>
          <w:szCs w:val="24"/>
          <w:u w:val="none"/>
        </w:rPr>
        <w:t>LaLa</w:t>
      </w:r>
      <w:proofErr w:type="spellEnd"/>
      <w:r>
        <w:rPr>
          <w:rFonts w:ascii="Cambria" w:hAnsi="Cambria"/>
          <w:b w:val="0"/>
          <w:sz w:val="24"/>
          <w:szCs w:val="24"/>
          <w:u w:val="none"/>
        </w:rPr>
        <w:t xml:space="preserve"> 2017</w:t>
      </w:r>
    </w:p>
    <w:p w:rsidR="00F76B0F" w:rsidRDefault="00F76B0F" w:rsidP="00F76B0F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0B27922C" wp14:editId="081F4C79">
                <wp:simplePos x="0" y="0"/>
                <wp:positionH relativeFrom="column">
                  <wp:posOffset>2790825</wp:posOffset>
                </wp:positionH>
                <wp:positionV relativeFrom="paragraph">
                  <wp:posOffset>167005</wp:posOffset>
                </wp:positionV>
                <wp:extent cx="3629025" cy="1404620"/>
                <wp:effectExtent l="0" t="0" r="28575" b="17145"/>
                <wp:wrapSquare wrapText="bothSides"/>
                <wp:docPr id="2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76B0F" w:rsidRDefault="00F76B0F" w:rsidP="00F76B0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76B0F" w:rsidRDefault="00F76B0F" w:rsidP="00F76B0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F76B0F" w:rsidRDefault="00F76B0F" w:rsidP="00F76B0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76B0F" w:rsidRDefault="00F76B0F" w:rsidP="00F76B0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F76B0F" w:rsidRDefault="00F76B0F" w:rsidP="00F76B0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76B0F" w:rsidRDefault="00F76B0F" w:rsidP="00F76B0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F76B0F" w:rsidRDefault="00F76B0F" w:rsidP="00F76B0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76B0F" w:rsidRDefault="00F76B0F" w:rsidP="00F76B0F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F76B0F" w:rsidRDefault="00F76B0F" w:rsidP="00F76B0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F76B0F" w:rsidRPr="00F41964" w:rsidRDefault="00F76B0F" w:rsidP="00F76B0F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F76B0F" w:rsidRPr="00F41964" w:rsidRDefault="00F76B0F" w:rsidP="00F76B0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F76B0F" w:rsidRPr="00F41964" w:rsidRDefault="00F76B0F" w:rsidP="00F76B0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F76B0F" w:rsidRPr="00F41964" w:rsidRDefault="00F76B0F" w:rsidP="00F76B0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F76B0F" w:rsidRPr="00F41964" w:rsidRDefault="00F76B0F" w:rsidP="00F76B0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F76B0F" w:rsidRPr="00F41964" w:rsidRDefault="00F76B0F" w:rsidP="00F76B0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B27922C" id="_x0000_s1038" type="#_x0000_t202" style="position:absolute;left:0;text-align:left;margin-left:219.75pt;margin-top:13.15pt;width:285.75pt;height:110.6pt;z-index:2517350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">
                <v:textbox style="mso-fit-shape-to-text:t">
                  <w:txbxContent>
                    <w:p w:rsidR="00F76B0F" w:rsidRDefault="00F76B0F" w:rsidP="00F76B0F">
                      <w:pPr>
                        <w:rPr>
                          <w:rFonts w:ascii="Cambria" w:hAnsi="Cambria"/>
                        </w:rPr>
                      </w:pPr>
                    </w:p>
                    <w:p w:rsidR="00F76B0F" w:rsidRDefault="00F76B0F" w:rsidP="00F76B0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F76B0F" w:rsidRDefault="00F76B0F" w:rsidP="00F76B0F">
                      <w:pPr>
                        <w:rPr>
                          <w:rFonts w:ascii="Cambria" w:hAnsi="Cambria"/>
                        </w:rPr>
                      </w:pPr>
                    </w:p>
                    <w:p w:rsidR="00F76B0F" w:rsidRDefault="00F76B0F" w:rsidP="00F76B0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F76B0F" w:rsidRDefault="00F76B0F" w:rsidP="00F76B0F">
                      <w:pPr>
                        <w:rPr>
                          <w:rFonts w:ascii="Cambria" w:hAnsi="Cambria"/>
                        </w:rPr>
                      </w:pPr>
                    </w:p>
                    <w:p w:rsidR="00F76B0F" w:rsidRDefault="00F76B0F" w:rsidP="00F76B0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F76B0F" w:rsidRDefault="00F76B0F" w:rsidP="00F76B0F">
                      <w:pPr>
                        <w:rPr>
                          <w:rFonts w:ascii="Cambria" w:hAnsi="Cambria"/>
                        </w:rPr>
                      </w:pPr>
                    </w:p>
                    <w:p w:rsidR="00F76B0F" w:rsidRDefault="00F76B0F" w:rsidP="00F76B0F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F76B0F" w:rsidRDefault="00F76B0F" w:rsidP="00F76B0F">
                      <w:pPr>
                        <w:rPr>
                          <w:rFonts w:ascii="Cambria" w:hAnsi="Cambria"/>
                        </w:rPr>
                      </w:pPr>
                    </w:p>
                    <w:p w:rsidR="00F76B0F" w:rsidRPr="00F41964" w:rsidRDefault="00F76B0F" w:rsidP="00F76B0F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F76B0F" w:rsidRPr="00F41964" w:rsidRDefault="00F76B0F" w:rsidP="00F76B0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F76B0F" w:rsidRPr="00F41964" w:rsidRDefault="00F76B0F" w:rsidP="00F76B0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F76B0F" w:rsidRPr="00F41964" w:rsidRDefault="00F76B0F" w:rsidP="00F76B0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F76B0F" w:rsidRPr="00F41964" w:rsidRDefault="00F76B0F" w:rsidP="00F76B0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F76B0F" w:rsidRPr="00F41964" w:rsidRDefault="00F76B0F" w:rsidP="00F76B0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76B0F" w:rsidRDefault="00F76B0F" w:rsidP="00F76B0F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</w:p>
    <w:p w:rsidR="00F76B0F" w:rsidRDefault="00F76B0F" w:rsidP="00F76B0F">
      <w:r w:rsidRPr="00F76B0F">
        <w:rPr>
          <w:rFonts w:ascii="Cambria" w:hAnsi="Cambria"/>
          <w:b/>
          <w:noProof/>
          <w:lang w:val="en-US" w:eastAsia="en-US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266383</wp:posOffset>
            </wp:positionV>
            <wp:extent cx="4087495" cy="2477770"/>
            <wp:effectExtent l="4763" t="0" r="0" b="0"/>
            <wp:wrapNone/>
            <wp:docPr id="17" name="Grafik 17" descr="F:\200 DWJ-SDW\210 DWJ-MZ\2017\Bilder\Puenktchen\2017-05-01-Falknerin\20160820_14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200 DWJ-SDW\210 DWJ-MZ\2017\Bilder\Puenktchen\2017-05-01-Falknerin\20160820_1417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4"/>
                    <a:stretch/>
                  </pic:blipFill>
                  <pic:spPr bwMode="auto">
                    <a:xfrm rot="5400000">
                      <a:off x="0" y="0"/>
                      <a:ext cx="4087495" cy="247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6B0F" w:rsidRDefault="00F76B0F" w:rsidP="00F76B0F"/>
    <w:p w:rsidR="00F76B0F" w:rsidRDefault="00F76B0F" w:rsidP="00F76B0F"/>
    <w:p w:rsidR="00F76B0F" w:rsidRDefault="00F76B0F" w:rsidP="00F76B0F"/>
    <w:p w:rsidR="00F76B0F" w:rsidRDefault="00F76B0F" w:rsidP="00F76B0F"/>
    <w:p w:rsidR="00F76B0F" w:rsidRDefault="00F76B0F" w:rsidP="00F76B0F"/>
    <w:p w:rsidR="00F76B0F" w:rsidRDefault="00F76B0F" w:rsidP="00F76B0F"/>
    <w:p w:rsidR="00F76B0F" w:rsidRDefault="00F76B0F" w:rsidP="00F76B0F"/>
    <w:p w:rsidR="00F76B0F" w:rsidRDefault="00F76B0F" w:rsidP="00F76B0F"/>
    <w:p w:rsidR="00F76B0F" w:rsidRDefault="00F76B0F" w:rsidP="00F76B0F"/>
    <w:p w:rsidR="00F76B0F" w:rsidRDefault="00F76B0F" w:rsidP="00F76B0F">
      <w:pPr>
        <w:jc w:val="center"/>
      </w:pPr>
    </w:p>
    <w:p w:rsidR="00F76B0F" w:rsidRDefault="00F76B0F" w:rsidP="00F76B0F"/>
    <w:p w:rsidR="00F76B0F" w:rsidRDefault="00F76B0F" w:rsidP="00F76B0F"/>
    <w:p w:rsidR="00F76B0F" w:rsidRDefault="00F76B0F" w:rsidP="00F76B0F"/>
    <w:p w:rsidR="00F76B0F" w:rsidRDefault="00F76B0F" w:rsidP="00F76B0F"/>
    <w:p w:rsidR="00F76B0F" w:rsidRDefault="00F76B0F" w:rsidP="00F76B0F"/>
    <w:p w:rsidR="00F76B0F" w:rsidRDefault="00F76B0F" w:rsidP="00F76B0F">
      <w:pPr>
        <w:pStyle w:val="berschrift1"/>
        <w:jc w:val="left"/>
        <w:rPr>
          <w:rFonts w:ascii="Times New Roman" w:hAnsi="Times New Roman"/>
          <w:b w:val="0"/>
          <w:bCs w:val="0"/>
          <w:kern w:val="0"/>
          <w:sz w:val="24"/>
          <w:szCs w:val="24"/>
          <w:u w:val="none"/>
        </w:rPr>
      </w:pPr>
    </w:p>
    <w:p w:rsidR="00F76B0F" w:rsidRPr="00F76B0F" w:rsidRDefault="00F76B0F" w:rsidP="00F76B0F"/>
    <w:p w:rsidR="00F76B0F" w:rsidRPr="00F76B0F" w:rsidRDefault="00F76B0F" w:rsidP="00F76B0F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>
        <w:rPr>
          <w:rFonts w:ascii="Cambria" w:hAnsi="Cambria"/>
          <w:b w:val="0"/>
          <w:sz w:val="24"/>
          <w:szCs w:val="24"/>
          <w:u w:val="none"/>
        </w:rPr>
        <w:lastRenderedPageBreak/>
        <w:t>Santiago, der ____ der nicht fliegen wollte</w:t>
      </w:r>
    </w:p>
    <w:p w:rsidR="004B7BAC" w:rsidRDefault="004B7BAC">
      <w:pPr>
        <w:pStyle w:val="EinfAbs"/>
        <w:rPr>
          <w:color w:val="222A35"/>
        </w:rPr>
      </w:pPr>
    </w:p>
    <w:p w:rsidR="004B7BAC" w:rsidRDefault="00290EBF">
      <w:pPr>
        <w:pStyle w:val="EinfAbs"/>
        <w:rPr>
          <w:color w:val="222A35"/>
        </w:rPr>
      </w:pPr>
      <w:r w:rsidRPr="004B7BAC">
        <w:rPr>
          <w:noProof/>
          <w:color w:val="222A35"/>
          <w:lang w:val="en-US" w:eastAsia="en-US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519680" cy="4200525"/>
            <wp:effectExtent l="0" t="0" r="0" b="9525"/>
            <wp:wrapNone/>
            <wp:docPr id="27" name="Grafik 27" descr="E:\115 DWJ-Fotoarchiv\DWJ-Meinerzhagen\2007\114-Hellenthal-2007-07\2007_0722Hellenthal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115 DWJ-Fotoarchiv\DWJ-Meinerzhagen\2007\114-Hellenthal-2007-07\2007_0722Hellenthal02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1" r="33075" b="13878"/>
                    <a:stretch/>
                  </pic:blipFill>
                  <pic:spPr bwMode="auto">
                    <a:xfrm>
                      <a:off x="0" y="0"/>
                      <a:ext cx="251968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21B6656B" wp14:editId="6D5D7643">
                <wp:simplePos x="0" y="0"/>
                <wp:positionH relativeFrom="column">
                  <wp:posOffset>2809875</wp:posOffset>
                </wp:positionH>
                <wp:positionV relativeFrom="paragraph">
                  <wp:posOffset>22225</wp:posOffset>
                </wp:positionV>
                <wp:extent cx="3629025" cy="1404620"/>
                <wp:effectExtent l="0" t="0" r="28575" b="17145"/>
                <wp:wrapSquare wrapText="bothSides"/>
                <wp:docPr id="4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B6656B" id="_x0000_s1039" type="#_x0000_t202" style="position:absolute;margin-left:221.25pt;margin-top:1.75pt;width:285.75pt;height:110.6pt;z-index:2517073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">
                <v:textbox style="mso-fit-shape-to-text:t">
                  <w:txbxContent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F74C34" w:rsidRPr="000F4DD2" w:rsidRDefault="00F74C34">
      <w:pPr>
        <w:pStyle w:val="EinfAbs"/>
        <w:rPr>
          <w:noProof/>
          <w:color w:val="222A35"/>
          <w:lang w:eastAsia="en-US"/>
        </w:rPr>
      </w:pPr>
    </w:p>
    <w:p w:rsidR="00F74C34" w:rsidRPr="000F4DD2" w:rsidRDefault="00F74C34">
      <w:pPr>
        <w:pStyle w:val="EinfAbs"/>
        <w:rPr>
          <w:noProof/>
          <w:color w:val="222A35"/>
          <w:lang w:eastAsia="en-US"/>
        </w:rPr>
      </w:pPr>
    </w:p>
    <w:p w:rsidR="00F74C34" w:rsidRPr="000F4DD2" w:rsidRDefault="00F74C34">
      <w:pPr>
        <w:pStyle w:val="EinfAbs"/>
        <w:rPr>
          <w:noProof/>
          <w:color w:val="222A35"/>
          <w:lang w:eastAsia="en-US"/>
        </w:rPr>
      </w:pPr>
    </w:p>
    <w:p w:rsidR="00F74C34" w:rsidRPr="000F4DD2" w:rsidRDefault="00F74C34">
      <w:pPr>
        <w:pStyle w:val="EinfAbs"/>
        <w:rPr>
          <w:noProof/>
          <w:color w:val="222A35"/>
          <w:lang w:eastAsia="en-US"/>
        </w:rPr>
      </w:pPr>
    </w:p>
    <w:p w:rsidR="00F74C34" w:rsidRPr="000F4DD2" w:rsidRDefault="00F74C34">
      <w:pPr>
        <w:pStyle w:val="EinfAbs"/>
        <w:rPr>
          <w:noProof/>
          <w:color w:val="222A35"/>
          <w:lang w:eastAsia="en-US"/>
        </w:rPr>
      </w:pPr>
    </w:p>
    <w:p w:rsidR="00F74C34" w:rsidRPr="000F4DD2" w:rsidRDefault="00F74C34">
      <w:pPr>
        <w:pStyle w:val="EinfAbs"/>
        <w:rPr>
          <w:noProof/>
          <w:color w:val="222A35"/>
          <w:lang w:eastAsia="en-US"/>
        </w:rPr>
      </w:pPr>
    </w:p>
    <w:p w:rsidR="00F74C34" w:rsidRPr="000F4DD2" w:rsidRDefault="00F74C34">
      <w:pPr>
        <w:pStyle w:val="EinfAbs"/>
        <w:rPr>
          <w:noProof/>
          <w:color w:val="222A35"/>
          <w:lang w:eastAsia="en-US"/>
        </w:rPr>
      </w:pPr>
    </w:p>
    <w:p w:rsidR="00F74C34" w:rsidRPr="000F4DD2" w:rsidRDefault="00F74C34">
      <w:pPr>
        <w:pStyle w:val="EinfAbs"/>
        <w:rPr>
          <w:noProof/>
          <w:color w:val="222A35"/>
          <w:lang w:eastAsia="en-US"/>
        </w:rPr>
      </w:pPr>
    </w:p>
    <w:p w:rsidR="00F74C34" w:rsidRPr="000F4DD2" w:rsidRDefault="00F74C34">
      <w:pPr>
        <w:pStyle w:val="EinfAbs"/>
        <w:rPr>
          <w:noProof/>
          <w:color w:val="222A35"/>
          <w:lang w:eastAsia="en-US"/>
        </w:rPr>
      </w:pPr>
    </w:p>
    <w:p w:rsidR="00F74C34" w:rsidRPr="000F4DD2" w:rsidRDefault="00F74C34">
      <w:pPr>
        <w:pStyle w:val="EinfAbs"/>
        <w:rPr>
          <w:noProof/>
          <w:color w:val="222A35"/>
          <w:lang w:eastAsia="en-US"/>
        </w:rPr>
      </w:pPr>
    </w:p>
    <w:p w:rsidR="00F74C34" w:rsidRPr="000F4DD2" w:rsidRDefault="00F74C34">
      <w:pPr>
        <w:pStyle w:val="EinfAbs"/>
        <w:rPr>
          <w:noProof/>
          <w:color w:val="222A35"/>
          <w:lang w:eastAsia="en-US"/>
        </w:rPr>
      </w:pPr>
    </w:p>
    <w:p w:rsidR="00F74C34" w:rsidRPr="000F4DD2" w:rsidRDefault="00F74C34">
      <w:pPr>
        <w:pStyle w:val="EinfAbs"/>
        <w:rPr>
          <w:noProof/>
          <w:color w:val="222A35"/>
          <w:lang w:eastAsia="en-US"/>
        </w:rPr>
      </w:pPr>
    </w:p>
    <w:p w:rsidR="00F76B0F" w:rsidRPr="00F76B0F" w:rsidRDefault="00F76B0F" w:rsidP="00F76B0F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>
        <w:rPr>
          <w:rFonts w:ascii="Cambria" w:hAnsi="Cambria"/>
          <w:b w:val="0"/>
          <w:sz w:val="24"/>
          <w:szCs w:val="24"/>
          <w:u w:val="none"/>
        </w:rPr>
        <w:t>Mein Krafttier</w:t>
      </w:r>
    </w:p>
    <w:p w:rsidR="00F74C34" w:rsidRPr="000F4DD2" w:rsidRDefault="00F74C34">
      <w:pPr>
        <w:pStyle w:val="EinfAbs"/>
        <w:rPr>
          <w:noProof/>
          <w:color w:val="222A35"/>
          <w:lang w:eastAsia="en-US"/>
        </w:rPr>
      </w:pPr>
    </w:p>
    <w:p w:rsidR="004B7BAC" w:rsidRDefault="00F74C34">
      <w:pPr>
        <w:pStyle w:val="EinfAbs"/>
        <w:rPr>
          <w:color w:val="222A35"/>
        </w:rPr>
      </w:pP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21B6656B" wp14:editId="6D5D7643">
                <wp:simplePos x="0" y="0"/>
                <wp:positionH relativeFrom="column">
                  <wp:posOffset>2857500</wp:posOffset>
                </wp:positionH>
                <wp:positionV relativeFrom="paragraph">
                  <wp:posOffset>10160</wp:posOffset>
                </wp:positionV>
                <wp:extent cx="3629025" cy="1404620"/>
                <wp:effectExtent l="0" t="0" r="28575" b="17145"/>
                <wp:wrapSquare wrapText="bothSides"/>
                <wp:docPr id="4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B6656B" id="_x0000_s1040" type="#_x0000_t202" style="position:absolute;margin-left:225pt;margin-top:.8pt;width:285.75pt;height:110.6pt;z-index:2517104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">
                <v:textbox style="mso-fit-shape-to-text:t">
                  <w:txbxContent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B7BAC" w:rsidRPr="004B7BAC">
        <w:rPr>
          <w:noProof/>
          <w:color w:val="222A35"/>
          <w:lang w:val="en-US" w:eastAsia="en-US"/>
        </w:rPr>
        <w:drawing>
          <wp:inline distT="0" distB="0" distL="0" distR="0">
            <wp:extent cx="2519680" cy="3087370"/>
            <wp:effectExtent l="0" t="0" r="0" b="0"/>
            <wp:docPr id="28" name="Grafik 28" descr="E:\115 DWJ-Fotoarchiv\DWJ-Meinerzhagen\2007\119-Hellenthal-2007-04\08-Andreas-Goebels\2007-04 s 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115 DWJ-Fotoarchiv\DWJ-Meinerzhagen\2007\119-Hellenthal-2007-04\08-Andreas-Goebels\2007-04 s 0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13"/>
                    <a:stretch/>
                  </pic:blipFill>
                  <pic:spPr bwMode="auto">
                    <a:xfrm>
                      <a:off x="0" y="0"/>
                      <a:ext cx="2520000" cy="308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6B0F" w:rsidRPr="00F76B0F" w:rsidRDefault="00F76B0F" w:rsidP="00F76B0F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>
        <w:rPr>
          <w:rFonts w:ascii="Cambria" w:hAnsi="Cambria"/>
          <w:b w:val="0"/>
          <w:sz w:val="24"/>
          <w:szCs w:val="24"/>
          <w:u w:val="none"/>
        </w:rPr>
        <w:lastRenderedPageBreak/>
        <w:t>Und sein kleiner „Brother“</w:t>
      </w:r>
    </w:p>
    <w:p w:rsidR="00F74C34" w:rsidRDefault="00F74C34">
      <w:pPr>
        <w:pStyle w:val="EinfAbs"/>
        <w:rPr>
          <w:color w:val="222A35"/>
        </w:rPr>
      </w:pPr>
    </w:p>
    <w:p w:rsidR="004B7BAC" w:rsidRDefault="00290EBF">
      <w:pPr>
        <w:pStyle w:val="EinfAbs"/>
        <w:rPr>
          <w:color w:val="222A35"/>
        </w:rPr>
      </w:pPr>
      <w:r w:rsidRPr="008B5868">
        <w:rPr>
          <w:noProof/>
          <w:color w:val="222A35"/>
          <w:lang w:val="en-US" w:eastAsia="en-US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519655" cy="3077845"/>
            <wp:effectExtent l="0" t="0" r="0" b="8255"/>
            <wp:wrapNone/>
            <wp:docPr id="29" name="Grafik 29" descr="E:\115 DWJ-Fotoarchiv\DWJ-Meinerzhagen\2008\162a-Hellenthal\p6142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115 DWJ-Fotoarchiv\DWJ-Meinerzhagen\2008\162a-Hellenthal\p61423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76" t="5575" r="17710" b="-373"/>
                    <a:stretch/>
                  </pic:blipFill>
                  <pic:spPr bwMode="auto">
                    <a:xfrm>
                      <a:off x="0" y="0"/>
                      <a:ext cx="2520000" cy="307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21B6656B" wp14:editId="6D5D7643">
                <wp:simplePos x="0" y="0"/>
                <wp:positionH relativeFrom="column">
                  <wp:posOffset>2867025</wp:posOffset>
                </wp:positionH>
                <wp:positionV relativeFrom="paragraph">
                  <wp:posOffset>10160</wp:posOffset>
                </wp:positionV>
                <wp:extent cx="3629025" cy="1404620"/>
                <wp:effectExtent l="0" t="0" r="28575" b="17145"/>
                <wp:wrapSquare wrapText="bothSides"/>
                <wp:docPr id="4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B6656B" id="_x0000_s1041" type="#_x0000_t202" style="position:absolute;margin-left:225.75pt;margin-top:.8pt;width:285.75pt;height:110.6pt;z-index:2517125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">
                <v:textbox style="mso-fit-shape-to-text:t">
                  <w:txbxContent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290EBF" w:rsidRDefault="00290EBF">
      <w:pPr>
        <w:pStyle w:val="EinfAbs"/>
        <w:rPr>
          <w:color w:val="222A35"/>
        </w:rPr>
      </w:pPr>
    </w:p>
    <w:p w:rsidR="00F76B0F" w:rsidRPr="00F76B0F" w:rsidRDefault="00F76B0F" w:rsidP="00F76B0F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>
        <w:rPr>
          <w:rFonts w:ascii="Cambria" w:hAnsi="Cambria"/>
          <w:b w:val="0"/>
          <w:sz w:val="24"/>
          <w:szCs w:val="24"/>
          <w:u w:val="none"/>
        </w:rPr>
        <w:t>„Huhu“, ist schon Nacht?</w:t>
      </w:r>
    </w:p>
    <w:p w:rsidR="008B5868" w:rsidRDefault="008B5868">
      <w:pPr>
        <w:pStyle w:val="EinfAbs"/>
        <w:rPr>
          <w:color w:val="222A35"/>
        </w:rPr>
      </w:pPr>
    </w:p>
    <w:p w:rsidR="008B5868" w:rsidRDefault="00290EBF">
      <w:pPr>
        <w:pStyle w:val="EinfAbs"/>
        <w:rPr>
          <w:color w:val="222A35"/>
        </w:rPr>
      </w:pPr>
      <w:r w:rsidRPr="008B5868">
        <w:rPr>
          <w:noProof/>
          <w:color w:val="222A35"/>
          <w:lang w:val="en-US" w:eastAsia="en-US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2519045" cy="3067050"/>
            <wp:effectExtent l="0" t="0" r="0" b="0"/>
            <wp:wrapNone/>
            <wp:docPr id="30" name="Grafik 30" descr="E:\115 DWJ-Fotoarchiv\DWJ-Meinerzhagen\2008\162a-Hellenthal\p6142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115 DWJ-Fotoarchiv\DWJ-Meinerzhagen\2008\162a-Hellenthal\p61423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9" t="26528" r="41454" b="7249"/>
                    <a:stretch/>
                  </pic:blipFill>
                  <pic:spPr bwMode="auto">
                    <a:xfrm>
                      <a:off x="0" y="0"/>
                      <a:ext cx="2519512" cy="3067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21B6656B" wp14:editId="6D5D7643">
                <wp:simplePos x="0" y="0"/>
                <wp:positionH relativeFrom="column">
                  <wp:posOffset>2762250</wp:posOffset>
                </wp:positionH>
                <wp:positionV relativeFrom="paragraph">
                  <wp:posOffset>14605</wp:posOffset>
                </wp:positionV>
                <wp:extent cx="3629025" cy="1404620"/>
                <wp:effectExtent l="0" t="0" r="28575" b="17145"/>
                <wp:wrapSquare wrapText="bothSides"/>
                <wp:docPr id="4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290EBF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290EBF" w:rsidRPr="00F41964" w:rsidRDefault="00290EBF" w:rsidP="00290EBF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B6656B" id="_x0000_s1042" type="#_x0000_t202" style="position:absolute;margin-left:217.5pt;margin-top:1.15pt;width:285.75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">
                <v:textbox style="mso-fit-shape-to-text:t">
                  <w:txbxContent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290EBF" w:rsidRDefault="00290EBF" w:rsidP="00290EBF">
                      <w:pPr>
                        <w:rPr>
                          <w:rFonts w:ascii="Cambria" w:hAnsi="Cambria"/>
                        </w:rPr>
                      </w:pP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290EBF" w:rsidRPr="00F41964" w:rsidRDefault="00290EBF" w:rsidP="00290EBF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D14C90" w:rsidRPr="00F76B0F" w:rsidRDefault="00D14C90" w:rsidP="00D14C90">
      <w:pPr>
        <w:pStyle w:val="berschrift1"/>
      </w:pPr>
      <w:r>
        <w:lastRenderedPageBreak/>
        <w:t>Zum Schluss noch ein paar Urlaubsgrüße</w:t>
      </w:r>
    </w:p>
    <w:p w:rsidR="00D14C90" w:rsidRPr="00F76B0F" w:rsidRDefault="00D14C90" w:rsidP="00D14C90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>
        <w:rPr>
          <w:rFonts w:ascii="Cambria" w:hAnsi="Cambria"/>
          <w:b w:val="0"/>
          <w:sz w:val="24"/>
          <w:szCs w:val="24"/>
          <w:u w:val="none"/>
        </w:rPr>
        <w:t>Jungvolk aus dem Spreewald</w:t>
      </w:r>
    </w:p>
    <w:p w:rsidR="008B5868" w:rsidRDefault="00D14C90">
      <w:pPr>
        <w:pStyle w:val="EinfAbs"/>
        <w:rPr>
          <w:color w:val="222A35"/>
        </w:rPr>
      </w:pP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42DD505D" wp14:editId="3F60E3D1">
                <wp:simplePos x="0" y="0"/>
                <wp:positionH relativeFrom="column">
                  <wp:posOffset>2661920</wp:posOffset>
                </wp:positionH>
                <wp:positionV relativeFrom="paragraph">
                  <wp:posOffset>204470</wp:posOffset>
                </wp:positionV>
                <wp:extent cx="3629025" cy="1404620"/>
                <wp:effectExtent l="0" t="0" r="28575" b="17145"/>
                <wp:wrapSquare wrapText="bothSides"/>
                <wp:docPr id="4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D14C90" w:rsidRPr="00F41964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D14C90" w:rsidRPr="00F41964" w:rsidRDefault="00D14C90" w:rsidP="00D14C90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D14C90" w:rsidRPr="00F41964" w:rsidRDefault="00D14C90" w:rsidP="00D14C90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D14C90" w:rsidRPr="00F41964" w:rsidRDefault="00D14C90" w:rsidP="00D14C90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D14C90" w:rsidRPr="00F41964" w:rsidRDefault="00D14C90" w:rsidP="00D14C90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D14C90" w:rsidRPr="00F41964" w:rsidRDefault="00D14C90" w:rsidP="00D14C90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2DD505D" id="_x0000_s1043" type="#_x0000_t202" style="position:absolute;margin-left:209.6pt;margin-top:16.1pt;width:285.75pt;height:110.6pt;z-index:2517370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">
                <v:textbox style="mso-fit-shape-to-text:t">
                  <w:txbxContent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</w:p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</w:p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</w:p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</w:p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</w:p>
                    <w:p w:rsidR="00D14C90" w:rsidRPr="00F41964" w:rsidRDefault="00D14C90" w:rsidP="00D14C90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D14C90" w:rsidRPr="00F41964" w:rsidRDefault="00D14C90" w:rsidP="00D14C90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D14C90" w:rsidRPr="00F41964" w:rsidRDefault="00D14C90" w:rsidP="00D14C90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D14C90" w:rsidRPr="00F41964" w:rsidRDefault="00D14C90" w:rsidP="00D14C90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D14C90" w:rsidRPr="00F41964" w:rsidRDefault="00D14C90" w:rsidP="00D14C90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D14C90" w:rsidRPr="00F41964" w:rsidRDefault="00D14C90" w:rsidP="00D14C90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B5868" w:rsidRDefault="00D14C90">
      <w:pPr>
        <w:pStyle w:val="EinfAbs"/>
        <w:rPr>
          <w:color w:val="222A35"/>
        </w:rPr>
      </w:pPr>
      <w:r w:rsidRPr="00F41964">
        <w:rPr>
          <w:noProof/>
          <w:color w:val="222A35"/>
          <w:lang w:val="en-US" w:eastAsia="en-US"/>
        </w:rPr>
        <w:drawing>
          <wp:anchor distT="0" distB="0" distL="114300" distR="114300" simplePos="0" relativeHeight="251724800" behindDoc="0" locked="0" layoutInCell="1" allowOverlap="1" wp14:anchorId="711445AD" wp14:editId="31C1E7A6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2519045" cy="3076575"/>
            <wp:effectExtent l="0" t="0" r="0" b="9525"/>
            <wp:wrapSquare wrapText="bothSides"/>
            <wp:docPr id="7" name="Grafik 7" descr="E:\115 DWJ-Fotoarchiv\Spaeherpunkte\Voegel\Jungstorch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15 DWJ-Fotoarchiv\Spaeherpunkte\Voegel\Jungstorch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71" t="14189" r="30654" b="14662"/>
                    <a:stretch/>
                  </pic:blipFill>
                  <pic:spPr bwMode="auto">
                    <a:xfrm>
                      <a:off x="0" y="0"/>
                      <a:ext cx="251904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C90" w:rsidRPr="00F76B0F" w:rsidRDefault="00D14C90" w:rsidP="00D14C90">
      <w:pPr>
        <w:pStyle w:val="berschrift1"/>
        <w:rPr>
          <w:rFonts w:ascii="Cambria" w:hAnsi="Cambria"/>
          <w:b w:val="0"/>
          <w:sz w:val="24"/>
          <w:szCs w:val="24"/>
          <w:u w:val="none"/>
        </w:rPr>
      </w:pPr>
      <w:r>
        <w:rPr>
          <w:rFonts w:ascii="Cambria" w:hAnsi="Cambria"/>
          <w:b w:val="0"/>
          <w:sz w:val="24"/>
          <w:szCs w:val="24"/>
          <w:u w:val="none"/>
        </w:rPr>
        <w:t xml:space="preserve">Ein </w:t>
      </w:r>
      <w:proofErr w:type="spellStart"/>
      <w:r>
        <w:rPr>
          <w:rFonts w:ascii="Cambria" w:hAnsi="Cambria"/>
          <w:b w:val="0"/>
          <w:sz w:val="24"/>
          <w:szCs w:val="24"/>
          <w:u w:val="none"/>
        </w:rPr>
        <w:t>Päärchen</w:t>
      </w:r>
      <w:proofErr w:type="spellEnd"/>
      <w:r>
        <w:rPr>
          <w:rFonts w:ascii="Cambria" w:hAnsi="Cambria"/>
          <w:b w:val="0"/>
          <w:sz w:val="24"/>
          <w:szCs w:val="24"/>
          <w:u w:val="none"/>
        </w:rPr>
        <w:t xml:space="preserve"> auf der </w:t>
      </w:r>
      <w:proofErr w:type="spellStart"/>
      <w:r>
        <w:rPr>
          <w:rFonts w:ascii="Cambria" w:hAnsi="Cambria"/>
          <w:b w:val="0"/>
          <w:sz w:val="24"/>
          <w:szCs w:val="24"/>
          <w:u w:val="none"/>
        </w:rPr>
        <w:t>Aggertalspeere</w:t>
      </w:r>
      <w:bookmarkStart w:id="0" w:name="_GoBack"/>
      <w:bookmarkEnd w:id="0"/>
      <w:proofErr w:type="spellEnd"/>
    </w:p>
    <w:p w:rsidR="008B5868" w:rsidRDefault="008B5868">
      <w:pPr>
        <w:pStyle w:val="EinfAbs"/>
        <w:rPr>
          <w:color w:val="222A35"/>
        </w:rPr>
      </w:pPr>
    </w:p>
    <w:p w:rsidR="008B5868" w:rsidRDefault="00D14C90">
      <w:pPr>
        <w:pStyle w:val="EinfAbs"/>
        <w:rPr>
          <w:color w:val="222A35"/>
        </w:rPr>
      </w:pPr>
      <w:r w:rsidRPr="00F41964">
        <w:rPr>
          <w:noProof/>
          <w:color w:val="222A35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42DD505D" wp14:editId="3F60E3D1">
                <wp:simplePos x="0" y="0"/>
                <wp:positionH relativeFrom="column">
                  <wp:posOffset>2686050</wp:posOffset>
                </wp:positionH>
                <wp:positionV relativeFrom="paragraph">
                  <wp:posOffset>7620</wp:posOffset>
                </wp:positionV>
                <wp:extent cx="3629025" cy="1404620"/>
                <wp:effectExtent l="0" t="0" r="28575" b="17145"/>
                <wp:wrapSquare wrapText="bothSides"/>
                <wp:docPr id="4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Name: ____________________________________________________</w:t>
                            </w:r>
                          </w:p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Art:      ____________________________________________________</w:t>
                            </w:r>
                          </w:p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Nahrung: ________________________________________________</w:t>
                            </w:r>
                          </w:p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  <w:proofErr w:type="spellStart"/>
                            <w:r>
                              <w:rPr>
                                <w:rFonts w:ascii="Cambria" w:hAnsi="Cambria"/>
                              </w:rPr>
                              <w:t>Brutort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</w:rPr>
                              <w:t>:__________________________________________________</w:t>
                            </w:r>
                          </w:p>
                          <w:p w:rsidR="00D14C90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D14C90" w:rsidRPr="00F41964" w:rsidRDefault="00D14C90" w:rsidP="00D14C90">
                            <w:pPr>
                              <w:rPr>
                                <w:rFonts w:ascii="Cambria" w:hAnsi="Cambria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Besondere Merkmale :</w:t>
                            </w:r>
                          </w:p>
                          <w:p w:rsidR="00D14C90" w:rsidRPr="00F41964" w:rsidRDefault="00D14C90" w:rsidP="00D14C90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</w:rPr>
                              <w:tab/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D14C90" w:rsidRPr="00F41964" w:rsidRDefault="00D14C90" w:rsidP="00D14C90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D14C90" w:rsidRPr="00F41964" w:rsidRDefault="00D14C90" w:rsidP="00D14C90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D14C90" w:rsidRPr="00F41964" w:rsidRDefault="00D14C90" w:rsidP="00D14C90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  <w:p w:rsidR="00D14C90" w:rsidRPr="00F41964" w:rsidRDefault="00D14C90" w:rsidP="00D14C90">
                            <w:pP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</w:pP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•</w:t>
                            </w:r>
                            <w:r w:rsidRPr="00F41964"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ab/>
                              <w:t>_______________</w:t>
                            </w:r>
                            <w:r>
                              <w:rPr>
                                <w:rFonts w:ascii="Cambria" w:hAnsi="Cambria"/>
                                <w:sz w:val="32"/>
                                <w:szCs w:val="32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2DD505D" id="_x0000_s1044" type="#_x0000_t202" style="position:absolute;margin-left:211.5pt;margin-top:.6pt;width:285.75pt;height:110.6pt;z-index:2517391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">
                <v:textbox style="mso-fit-shape-to-text:t">
                  <w:txbxContent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</w:p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Name: ____________________________________________________</w:t>
                      </w:r>
                    </w:p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</w:p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Art:      ____________________________________________________</w:t>
                      </w:r>
                    </w:p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</w:p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Nahrung: ________________________________________________</w:t>
                      </w:r>
                    </w:p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</w:p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  <w:proofErr w:type="spellStart"/>
                      <w:r>
                        <w:rPr>
                          <w:rFonts w:ascii="Cambria" w:hAnsi="Cambria"/>
                        </w:rPr>
                        <w:t>Brutort</w:t>
                      </w:r>
                      <w:proofErr w:type="spellEnd"/>
                      <w:r>
                        <w:rPr>
                          <w:rFonts w:ascii="Cambria" w:hAnsi="Cambria"/>
                        </w:rPr>
                        <w:t>:__________________________________________________</w:t>
                      </w:r>
                    </w:p>
                    <w:p w:rsidR="00D14C90" w:rsidRDefault="00D14C90" w:rsidP="00D14C90">
                      <w:pPr>
                        <w:rPr>
                          <w:rFonts w:ascii="Cambria" w:hAnsi="Cambria"/>
                        </w:rPr>
                      </w:pPr>
                    </w:p>
                    <w:p w:rsidR="00D14C90" w:rsidRPr="00F41964" w:rsidRDefault="00D14C90" w:rsidP="00D14C90">
                      <w:pPr>
                        <w:rPr>
                          <w:rFonts w:ascii="Cambria" w:hAnsi="Cambria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Besondere Merkmale :</w:t>
                      </w:r>
                    </w:p>
                    <w:p w:rsidR="00D14C90" w:rsidRPr="00F41964" w:rsidRDefault="00D14C90" w:rsidP="00D14C90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</w:rPr>
                        <w:tab/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D14C90" w:rsidRPr="00F41964" w:rsidRDefault="00D14C90" w:rsidP="00D14C90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D14C90" w:rsidRPr="00F41964" w:rsidRDefault="00D14C90" w:rsidP="00D14C90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D14C90" w:rsidRPr="00F41964" w:rsidRDefault="00D14C90" w:rsidP="00D14C90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  <w:p w:rsidR="00D14C90" w:rsidRPr="00F41964" w:rsidRDefault="00D14C90" w:rsidP="00D14C90">
                      <w:pPr>
                        <w:rPr>
                          <w:rFonts w:ascii="Cambria" w:hAnsi="Cambria"/>
                          <w:sz w:val="32"/>
                          <w:szCs w:val="32"/>
                        </w:rPr>
                      </w:pP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>•</w:t>
                      </w:r>
                      <w:r w:rsidRPr="00F41964">
                        <w:rPr>
                          <w:rFonts w:ascii="Cambria" w:hAnsi="Cambria"/>
                          <w:sz w:val="32"/>
                          <w:szCs w:val="32"/>
                        </w:rPr>
                        <w:tab/>
                        <w:t>_______________</w:t>
                      </w:r>
                      <w:r>
                        <w:rPr>
                          <w:rFonts w:ascii="Cambria" w:hAnsi="Cambria"/>
                          <w:sz w:val="32"/>
                          <w:szCs w:val="32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82928">
        <w:rPr>
          <w:noProof/>
          <w:color w:val="222A35"/>
          <w:lang w:val="en-US" w:eastAsia="en-US"/>
        </w:rPr>
        <w:drawing>
          <wp:anchor distT="0" distB="0" distL="114300" distR="114300" simplePos="0" relativeHeight="251728896" behindDoc="1" locked="0" layoutInCell="1" allowOverlap="1" wp14:anchorId="5E0ADFF1" wp14:editId="623E173C">
            <wp:simplePos x="0" y="0"/>
            <wp:positionH relativeFrom="margin">
              <wp:align>left</wp:align>
            </wp:positionH>
            <wp:positionV relativeFrom="paragraph">
              <wp:posOffset>43180</wp:posOffset>
            </wp:positionV>
            <wp:extent cx="2519680" cy="3057525"/>
            <wp:effectExtent l="0" t="0" r="0" b="9525"/>
            <wp:wrapNone/>
            <wp:docPr id="11" name="Grafik 11" descr="E:\115 DWJ-Fotoarchiv\Spaeherpunkte\Voegel\pict3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15 DWJ-Fotoarchiv\Spaeherpunkte\Voegel\pict34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56" t="35016" r="37424" b="21932"/>
                    <a:stretch/>
                  </pic:blipFill>
                  <pic:spPr bwMode="auto">
                    <a:xfrm>
                      <a:off x="0" y="0"/>
                      <a:ext cx="251968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8B5868" w:rsidRDefault="008B5868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Default="004B7BAC">
      <w:pPr>
        <w:pStyle w:val="EinfAbs"/>
        <w:rPr>
          <w:color w:val="222A35"/>
        </w:rPr>
      </w:pPr>
    </w:p>
    <w:p w:rsidR="004B7BAC" w:rsidRPr="008C7F70" w:rsidRDefault="004B7BAC">
      <w:pPr>
        <w:pStyle w:val="EinfAbs"/>
        <w:rPr>
          <w:color w:val="222A35"/>
        </w:rPr>
      </w:pPr>
    </w:p>
    <w:sectPr w:rsidR="004B7BAC" w:rsidRPr="008C7F70" w:rsidSect="00F41964">
      <w:headerReference w:type="default" r:id="rId32"/>
      <w:footerReference w:type="default" r:id="rId33"/>
      <w:headerReference w:type="first" r:id="rId34"/>
      <w:footerReference w:type="first" r:id="rId35"/>
      <w:pgSz w:w="11906" w:h="16838" w:code="9"/>
      <w:pgMar w:top="2552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34C56" w:rsidRDefault="00E34C56">
      <w:r>
        <w:separator/>
      </w:r>
    </w:p>
  </w:endnote>
  <w:endnote w:type="continuationSeparator" w:id="0">
    <w:p w:rsidR="00E34C56" w:rsidRDefault="00E34C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ource Sans Pro">
    <w:altName w:val="Times New Roman"/>
    <w:panose1 w:val="020B0503030403020204"/>
    <w:charset w:val="00"/>
    <w:family w:val="swiss"/>
    <w:pitch w:val="variable"/>
    <w:sig w:usb0="600002F7" w:usb1="02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ourceSansPro-Semibold">
    <w:charset w:val="00"/>
    <w:family w:val="auto"/>
    <w:pitch w:val="variable"/>
    <w:sig w:usb0="600002F7" w:usb1="02000001" w:usb2="00000000" w:usb3="00000000" w:csb0="0000019F" w:csb1="00000000"/>
  </w:font>
  <w:font w:name="SourceSansPro-LightIt">
    <w:charset w:val="00"/>
    <w:family w:val="auto"/>
    <w:pitch w:val="variable"/>
    <w:sig w:usb0="20000007" w:usb1="00000001" w:usb2="00000000" w:usb3="00000000" w:csb0="00000193" w:csb1="00000000"/>
  </w:font>
  <w:font w:name="SourceSansPro-Light">
    <w:charset w:val="00"/>
    <w:family w:val="auto"/>
    <w:pitch w:val="variable"/>
    <w:sig w:usb0="600002F7" w:usb1="02000001" w:usb2="00000000" w:usb3="00000000" w:csb0="000001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25630" w:rsidRDefault="00666687">
    <w:pPr>
      <w:pStyle w:val="Fuzeile"/>
      <w:pBdr>
        <w:top w:val="single" w:sz="2" w:space="1" w:color="auto"/>
      </w:pBdr>
      <w:tabs>
        <w:tab w:val="clear" w:pos="9072"/>
        <w:tab w:val="left" w:pos="0"/>
        <w:tab w:val="right" w:pos="9639"/>
      </w:tabs>
      <w:ind w:left="-142"/>
      <w:jc w:val="right"/>
      <w:rPr>
        <w:rFonts w:ascii="Source Sans Pro" w:hAnsi="Source Sans Pro" w:cs="Aharoni"/>
        <w:sz w:val="20"/>
      </w:rPr>
    </w:pPr>
    <w:r>
      <w:rPr>
        <w:noProof/>
        <w:lang w:val="en-US" w:eastAsia="en-US"/>
      </w:rPr>
      <w:drawing>
        <wp:anchor distT="0" distB="0" distL="114300" distR="114300" simplePos="0" relativeHeight="251674624" behindDoc="0" locked="0" layoutInCell="1" allowOverlap="1" wp14:anchorId="74326BA4" wp14:editId="566BACFA">
          <wp:simplePos x="0" y="0"/>
          <wp:positionH relativeFrom="margin">
            <wp:posOffset>2284730</wp:posOffset>
          </wp:positionH>
          <wp:positionV relativeFrom="margin">
            <wp:posOffset>8573135</wp:posOffset>
          </wp:positionV>
          <wp:extent cx="1130300" cy="190500"/>
          <wp:effectExtent l="0" t="0" r="12700" b="12700"/>
          <wp:wrapNone/>
          <wp:docPr id="4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374" r="374"/>
                  <a:stretch>
                    <a:fillRect/>
                  </a:stretch>
                </pic:blipFill>
                <pic:spPr bwMode="auto">
                  <a:xfrm>
                    <a:off x="0" y="0"/>
                    <a:ext cx="1130300" cy="190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25630">
      <w:rPr>
        <w:rFonts w:ascii="Source Sans Pro" w:hAnsi="Source Sans Pro" w:cs="Aharoni"/>
        <w:sz w:val="20"/>
      </w:rPr>
      <w:fldChar w:fldCharType="begin"/>
    </w:r>
    <w:r w:rsidR="00325630">
      <w:rPr>
        <w:rFonts w:ascii="Source Sans Pro" w:hAnsi="Source Sans Pro" w:cs="Aharoni"/>
        <w:sz w:val="20"/>
      </w:rPr>
      <w:instrText xml:space="preserve"> PAGE </w:instrText>
    </w:r>
    <w:r w:rsidR="00325630">
      <w:rPr>
        <w:rFonts w:ascii="Source Sans Pro" w:hAnsi="Source Sans Pro" w:cs="Aharoni"/>
        <w:sz w:val="20"/>
      </w:rPr>
      <w:fldChar w:fldCharType="separate"/>
    </w:r>
    <w:r w:rsidR="00510192">
      <w:rPr>
        <w:rFonts w:ascii="Source Sans Pro" w:hAnsi="Source Sans Pro" w:cs="Aharoni"/>
        <w:noProof/>
        <w:sz w:val="20"/>
      </w:rPr>
      <w:t>10</w:t>
    </w:r>
    <w:r w:rsidR="00325630">
      <w:rPr>
        <w:rFonts w:ascii="Source Sans Pro" w:hAnsi="Source Sans Pro" w:cs="Aharoni"/>
        <w:sz w:val="20"/>
      </w:rPr>
      <w:fldChar w:fldCharType="end"/>
    </w:r>
    <w:r w:rsidR="00325630">
      <w:rPr>
        <w:rFonts w:ascii="Source Sans Pro" w:hAnsi="Source Sans Pro" w:cs="Aharoni"/>
        <w:sz w:val="20"/>
      </w:rPr>
      <w:t xml:space="preserve"> | </w:t>
    </w:r>
    <w:r w:rsidR="00325630">
      <w:rPr>
        <w:rFonts w:ascii="Source Sans Pro" w:hAnsi="Source Sans Pro" w:cs="Aharoni"/>
        <w:sz w:val="20"/>
      </w:rPr>
      <w:fldChar w:fldCharType="begin"/>
    </w:r>
    <w:r w:rsidR="00325630">
      <w:rPr>
        <w:rFonts w:ascii="Source Sans Pro" w:hAnsi="Source Sans Pro" w:cs="Aharoni"/>
        <w:sz w:val="20"/>
      </w:rPr>
      <w:instrText xml:space="preserve"> NUMPAGES </w:instrText>
    </w:r>
    <w:r w:rsidR="00325630">
      <w:rPr>
        <w:rFonts w:ascii="Source Sans Pro" w:hAnsi="Source Sans Pro" w:cs="Aharoni"/>
        <w:sz w:val="20"/>
      </w:rPr>
      <w:fldChar w:fldCharType="separate"/>
    </w:r>
    <w:r w:rsidR="00510192">
      <w:rPr>
        <w:rFonts w:ascii="Source Sans Pro" w:hAnsi="Source Sans Pro" w:cs="Aharoni"/>
        <w:noProof/>
        <w:sz w:val="20"/>
      </w:rPr>
      <w:t>10</w:t>
    </w:r>
    <w:r w:rsidR="00325630">
      <w:rPr>
        <w:rFonts w:ascii="Source Sans Pro" w:hAnsi="Source Sans Pro" w:cs="Aharoni"/>
        <w:sz w:val="20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25630" w:rsidRDefault="00666687" w:rsidP="00C638AB">
    <w:pPr>
      <w:pStyle w:val="Fuzeile"/>
      <w:pBdr>
        <w:top w:val="single" w:sz="2" w:space="0" w:color="auto"/>
      </w:pBdr>
      <w:tabs>
        <w:tab w:val="clear" w:pos="9072"/>
        <w:tab w:val="left" w:pos="0"/>
        <w:tab w:val="right" w:pos="9639"/>
      </w:tabs>
      <w:ind w:left="-142"/>
      <w:jc w:val="right"/>
    </w:pPr>
    <w:r>
      <w:rPr>
        <w:noProof/>
        <w:lang w:val="en-US" w:eastAsia="en-US"/>
      </w:rPr>
      <w:drawing>
        <wp:anchor distT="0" distB="0" distL="114300" distR="114300" simplePos="0" relativeHeight="251676672" behindDoc="0" locked="0" layoutInCell="1" allowOverlap="1" wp14:anchorId="7B77A1FB" wp14:editId="7504DF91">
          <wp:simplePos x="0" y="0"/>
          <wp:positionH relativeFrom="margin">
            <wp:posOffset>2286000</wp:posOffset>
          </wp:positionH>
          <wp:positionV relativeFrom="margin">
            <wp:posOffset>8573135</wp:posOffset>
          </wp:positionV>
          <wp:extent cx="1119505" cy="190500"/>
          <wp:effectExtent l="0" t="0" r="0" b="1270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87" t="-771" r="232" b="-211"/>
                  <a:stretch>
                    <a:fillRect/>
                  </a:stretch>
                </pic:blipFill>
                <pic:spPr bwMode="auto">
                  <a:xfrm>
                    <a:off x="0" y="0"/>
                    <a:ext cx="1119505" cy="190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25630">
      <w:rPr>
        <w:rFonts w:ascii="Source Sans Pro" w:hAnsi="Source Sans Pro" w:cs="Aharoni"/>
        <w:sz w:val="20"/>
      </w:rPr>
      <w:fldChar w:fldCharType="begin"/>
    </w:r>
    <w:r w:rsidR="00325630">
      <w:rPr>
        <w:rFonts w:ascii="Source Sans Pro" w:hAnsi="Source Sans Pro" w:cs="Aharoni"/>
        <w:sz w:val="20"/>
      </w:rPr>
      <w:instrText xml:space="preserve"> PAGE </w:instrText>
    </w:r>
    <w:r w:rsidR="00325630">
      <w:rPr>
        <w:rFonts w:ascii="Source Sans Pro" w:hAnsi="Source Sans Pro" w:cs="Aharoni"/>
        <w:sz w:val="20"/>
      </w:rPr>
      <w:fldChar w:fldCharType="separate"/>
    </w:r>
    <w:r w:rsidR="001C646F">
      <w:rPr>
        <w:rFonts w:ascii="Source Sans Pro" w:hAnsi="Source Sans Pro" w:cs="Aharoni"/>
        <w:noProof/>
        <w:sz w:val="20"/>
      </w:rPr>
      <w:t>1</w:t>
    </w:r>
    <w:r w:rsidR="00325630">
      <w:rPr>
        <w:rFonts w:ascii="Source Sans Pro" w:hAnsi="Source Sans Pro" w:cs="Aharoni"/>
        <w:sz w:val="20"/>
      </w:rPr>
      <w:fldChar w:fldCharType="end"/>
    </w:r>
    <w:r w:rsidR="00325630">
      <w:rPr>
        <w:rFonts w:ascii="Source Sans Pro" w:hAnsi="Source Sans Pro" w:cs="Aharoni"/>
        <w:sz w:val="20"/>
      </w:rPr>
      <w:t xml:space="preserve"> | </w:t>
    </w:r>
    <w:r w:rsidR="00325630">
      <w:rPr>
        <w:rFonts w:ascii="Source Sans Pro" w:hAnsi="Source Sans Pro" w:cs="Aharoni"/>
        <w:sz w:val="20"/>
      </w:rPr>
      <w:fldChar w:fldCharType="begin"/>
    </w:r>
    <w:r w:rsidR="00325630">
      <w:rPr>
        <w:rFonts w:ascii="Source Sans Pro" w:hAnsi="Source Sans Pro" w:cs="Aharoni"/>
        <w:sz w:val="20"/>
      </w:rPr>
      <w:instrText xml:space="preserve"> NUMPAGES </w:instrText>
    </w:r>
    <w:r w:rsidR="00325630">
      <w:rPr>
        <w:rFonts w:ascii="Source Sans Pro" w:hAnsi="Source Sans Pro" w:cs="Aharoni"/>
        <w:sz w:val="20"/>
      </w:rPr>
      <w:fldChar w:fldCharType="separate"/>
    </w:r>
    <w:r w:rsidR="00510192">
      <w:rPr>
        <w:rFonts w:ascii="Source Sans Pro" w:hAnsi="Source Sans Pro" w:cs="Aharoni"/>
        <w:noProof/>
        <w:sz w:val="20"/>
      </w:rPr>
      <w:t>10</w:t>
    </w:r>
    <w:r w:rsidR="00325630">
      <w:rPr>
        <w:rFonts w:ascii="Source Sans Pro" w:hAnsi="Source Sans Pro" w:cs="Aharoni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34C56" w:rsidRDefault="00E34C56">
      <w:r>
        <w:separator/>
      </w:r>
    </w:p>
  </w:footnote>
  <w:footnote w:type="continuationSeparator" w:id="0">
    <w:p w:rsidR="00E34C56" w:rsidRDefault="00E34C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25630" w:rsidRDefault="00666687">
    <w:pPr>
      <w:ind w:hanging="567"/>
    </w:pPr>
    <w:r>
      <w:rPr>
        <w:noProof/>
        <w:lang w:val="en-US" w:eastAsia="en-US"/>
      </w:rPr>
      <w:drawing>
        <wp:anchor distT="0" distB="0" distL="114300" distR="114300" simplePos="0" relativeHeight="251658240" behindDoc="0" locked="0" layoutInCell="1" allowOverlap="1" wp14:anchorId="2F867780" wp14:editId="437595F6">
          <wp:simplePos x="0" y="0"/>
          <wp:positionH relativeFrom="margin">
            <wp:posOffset>2629535</wp:posOffset>
          </wp:positionH>
          <wp:positionV relativeFrom="margin">
            <wp:posOffset>-1370330</wp:posOffset>
          </wp:positionV>
          <wp:extent cx="539115" cy="655320"/>
          <wp:effectExtent l="0" t="0" r="0" b="5080"/>
          <wp:wrapSquare wrapText="bothSides"/>
          <wp:docPr id="5" name="Bild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9115" cy="6553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325630" w:rsidRDefault="00325630"/>
  <w:p w:rsidR="00325630" w:rsidRDefault="00325630">
    <w:pPr>
      <w:tabs>
        <w:tab w:val="left" w:pos="3328"/>
        <w:tab w:val="center" w:pos="4533"/>
      </w:tabs>
    </w:pPr>
    <w:r>
      <w:tab/>
    </w:r>
    <w:r>
      <w:tab/>
    </w:r>
  </w:p>
  <w:p w:rsidR="001F62DB" w:rsidRDefault="001F62DB" w:rsidP="001F62DB">
    <w:pPr>
      <w:tabs>
        <w:tab w:val="left" w:pos="3328"/>
        <w:tab w:val="center" w:pos="4533"/>
        <w:tab w:val="right" w:pos="8222"/>
      </w:tabs>
      <w:jc w:val="center"/>
      <w:rPr>
        <w:rFonts w:ascii="Cambria" w:hAnsi="Cambria"/>
        <w:color w:val="3D5923"/>
        <w:sz w:val="20"/>
        <w:szCs w:val="20"/>
      </w:rPr>
    </w:pPr>
    <w:r w:rsidRPr="006E4946">
      <w:rPr>
        <w:rFonts w:ascii="Cambria" w:hAnsi="Cambria"/>
        <w:color w:val="3D5923"/>
        <w:sz w:val="20"/>
        <w:szCs w:val="20"/>
      </w:rPr>
      <w:t>der Schutzgemeinschaft Deutscher Wald</w:t>
    </w:r>
  </w:p>
  <w:p w:rsidR="00325630" w:rsidRPr="001F62DB" w:rsidRDefault="00F41964" w:rsidP="001F62DB">
    <w:pPr>
      <w:tabs>
        <w:tab w:val="left" w:pos="3328"/>
        <w:tab w:val="center" w:pos="4533"/>
        <w:tab w:val="right" w:pos="8222"/>
      </w:tabs>
      <w:jc w:val="center"/>
      <w:rPr>
        <w:rFonts w:ascii="Source Sans Pro" w:hAnsi="Source Sans Pro"/>
        <w:sz w:val="20"/>
        <w:szCs w:val="20"/>
      </w:rPr>
    </w:pPr>
    <w:proofErr w:type="spellStart"/>
    <w:r>
      <w:rPr>
        <w:rFonts w:ascii="Source Sans Pro" w:hAnsi="Source Sans Pro"/>
        <w:sz w:val="20"/>
        <w:szCs w:val="20"/>
      </w:rPr>
      <w:t>Späherpunkt</w:t>
    </w:r>
    <w:proofErr w:type="spellEnd"/>
    <w:r>
      <w:rPr>
        <w:rFonts w:ascii="Source Sans Pro" w:hAnsi="Source Sans Pro"/>
        <w:sz w:val="20"/>
        <w:szCs w:val="20"/>
      </w:rPr>
      <w:t xml:space="preserve"> 6 - Vögel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B30FE" w:rsidRDefault="00666687" w:rsidP="00BB30FE">
    <w:pPr>
      <w:ind w:hanging="567"/>
    </w:pPr>
    <w:r>
      <w:rPr>
        <w:noProof/>
        <w:lang w:val="en-US" w:eastAsia="en-US"/>
      </w:rPr>
      <w:drawing>
        <wp:anchor distT="0" distB="0" distL="114300" distR="114300" simplePos="0" relativeHeight="251671552" behindDoc="0" locked="0" layoutInCell="1" allowOverlap="1" wp14:anchorId="6B062DC3" wp14:editId="5B9195A6">
          <wp:simplePos x="0" y="0"/>
          <wp:positionH relativeFrom="margin">
            <wp:posOffset>2630170</wp:posOffset>
          </wp:positionH>
          <wp:positionV relativeFrom="margin">
            <wp:posOffset>-1372235</wp:posOffset>
          </wp:positionV>
          <wp:extent cx="539115" cy="655320"/>
          <wp:effectExtent l="0" t="0" r="0" b="5080"/>
          <wp:wrapSquare wrapText="bothSides"/>
          <wp:docPr id="3" name="Bild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9115" cy="6553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B30FE" w:rsidRDefault="00BB30FE" w:rsidP="00BB30FE"/>
  <w:p w:rsidR="00BB30FE" w:rsidRDefault="00BB30FE" w:rsidP="00BB30FE">
    <w:pPr>
      <w:tabs>
        <w:tab w:val="left" w:pos="3328"/>
        <w:tab w:val="center" w:pos="4533"/>
      </w:tabs>
    </w:pPr>
    <w:r>
      <w:tab/>
    </w:r>
    <w:r>
      <w:tab/>
    </w:r>
  </w:p>
  <w:p w:rsidR="00C638AB" w:rsidRDefault="00BB30FE" w:rsidP="00BB30FE">
    <w:pPr>
      <w:tabs>
        <w:tab w:val="left" w:pos="3328"/>
        <w:tab w:val="center" w:pos="4533"/>
        <w:tab w:val="right" w:pos="8222"/>
      </w:tabs>
      <w:jc w:val="center"/>
      <w:rPr>
        <w:rFonts w:ascii="Cambria" w:hAnsi="Cambria"/>
        <w:color w:val="3D5923"/>
        <w:sz w:val="20"/>
        <w:szCs w:val="20"/>
      </w:rPr>
    </w:pPr>
    <w:r w:rsidRPr="006E4946">
      <w:rPr>
        <w:rFonts w:ascii="Cambria" w:hAnsi="Cambria"/>
        <w:color w:val="3D5923"/>
        <w:sz w:val="20"/>
        <w:szCs w:val="20"/>
      </w:rPr>
      <w:t>der Schutzgemeinschaft Deutscher Wald</w:t>
    </w:r>
  </w:p>
  <w:p w:rsidR="00C638AB" w:rsidRDefault="007A5066" w:rsidP="00C638AB">
    <w:pPr>
      <w:tabs>
        <w:tab w:val="left" w:pos="3328"/>
        <w:tab w:val="center" w:pos="4533"/>
        <w:tab w:val="right" w:pos="8222"/>
      </w:tabs>
      <w:jc w:val="center"/>
      <w:rPr>
        <w:rFonts w:ascii="Source Sans Pro" w:hAnsi="Source Sans Pro"/>
        <w:sz w:val="20"/>
        <w:szCs w:val="20"/>
      </w:rPr>
    </w:pPr>
    <w:r>
      <w:rPr>
        <w:rFonts w:ascii="Source Sans Pro" w:hAnsi="Source Sans Pro"/>
        <w:sz w:val="20"/>
        <w:szCs w:val="20"/>
      </w:rPr>
      <w:t>Lasse Wiedemann</w:t>
    </w:r>
    <w:r w:rsidR="00517A6E">
      <w:rPr>
        <w:rFonts w:ascii="Source Sans Pro" w:hAnsi="Source Sans Pro"/>
        <w:sz w:val="20"/>
        <w:szCs w:val="20"/>
      </w:rPr>
      <w:t xml:space="preserve"> </w:t>
    </w:r>
    <w:r w:rsidR="00C638AB">
      <w:rPr>
        <w:rFonts w:ascii="Source Sans Pro" w:hAnsi="Source Sans Pro"/>
        <w:sz w:val="20"/>
        <w:szCs w:val="20"/>
      </w:rPr>
      <w:t xml:space="preserve">| </w:t>
    </w:r>
    <w:r w:rsidR="00C6050D">
      <w:rPr>
        <w:rFonts w:ascii="Source Sans Pro" w:hAnsi="Source Sans Pro"/>
        <w:sz w:val="20"/>
        <w:szCs w:val="20"/>
      </w:rPr>
      <w:t>stellv. Bundesleiter</w:t>
    </w:r>
  </w:p>
  <w:p w:rsidR="00325630" w:rsidRPr="004F6EEE" w:rsidRDefault="00325630" w:rsidP="00BB30FE">
    <w:pPr>
      <w:tabs>
        <w:tab w:val="left" w:pos="3328"/>
        <w:tab w:val="center" w:pos="4533"/>
        <w:tab w:val="right" w:pos="8222"/>
      </w:tabs>
      <w:jc w:val="center"/>
      <w:rPr>
        <w:rFonts w:ascii="Cambria" w:hAnsi="Cambria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C320A3F"/>
    <w:multiLevelType w:val="hybridMultilevel"/>
    <w:tmpl w:val="8A0C6E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proofState w:spelling="clean" w:grammar="clean"/>
  <w:attachedTemplate r:id="rId1"/>
  <w:defaultTabStop w:val="709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4827"/>
    <w:rsid w:val="00023667"/>
    <w:rsid w:val="000277E1"/>
    <w:rsid w:val="0004575A"/>
    <w:rsid w:val="000D2339"/>
    <w:rsid w:val="000E7610"/>
    <w:rsid w:val="000F4DD2"/>
    <w:rsid w:val="001143F1"/>
    <w:rsid w:val="001502AF"/>
    <w:rsid w:val="00152C9C"/>
    <w:rsid w:val="001802EA"/>
    <w:rsid w:val="001C646F"/>
    <w:rsid w:val="001E1E2C"/>
    <w:rsid w:val="001F62DB"/>
    <w:rsid w:val="0023748B"/>
    <w:rsid w:val="00272AE4"/>
    <w:rsid w:val="00274827"/>
    <w:rsid w:val="00290EBF"/>
    <w:rsid w:val="002D5B84"/>
    <w:rsid w:val="00304784"/>
    <w:rsid w:val="00304C85"/>
    <w:rsid w:val="00314390"/>
    <w:rsid w:val="00325630"/>
    <w:rsid w:val="003B08A8"/>
    <w:rsid w:val="003F7F98"/>
    <w:rsid w:val="00410134"/>
    <w:rsid w:val="004A4FD5"/>
    <w:rsid w:val="004B6422"/>
    <w:rsid w:val="004B7BAC"/>
    <w:rsid w:val="004D09D1"/>
    <w:rsid w:val="004D2EB3"/>
    <w:rsid w:val="004F6EEE"/>
    <w:rsid w:val="004F731F"/>
    <w:rsid w:val="00510192"/>
    <w:rsid w:val="00517A6E"/>
    <w:rsid w:val="00564968"/>
    <w:rsid w:val="0060423D"/>
    <w:rsid w:val="00666687"/>
    <w:rsid w:val="00670324"/>
    <w:rsid w:val="00682928"/>
    <w:rsid w:val="006A384A"/>
    <w:rsid w:val="00777981"/>
    <w:rsid w:val="007A5066"/>
    <w:rsid w:val="0080519E"/>
    <w:rsid w:val="008664FE"/>
    <w:rsid w:val="00880658"/>
    <w:rsid w:val="008B5868"/>
    <w:rsid w:val="008C7F70"/>
    <w:rsid w:val="008F00B1"/>
    <w:rsid w:val="00914D97"/>
    <w:rsid w:val="00933A96"/>
    <w:rsid w:val="0094207E"/>
    <w:rsid w:val="009E1692"/>
    <w:rsid w:val="009F601F"/>
    <w:rsid w:val="00A16521"/>
    <w:rsid w:val="00A44345"/>
    <w:rsid w:val="00AC32B9"/>
    <w:rsid w:val="00AD4447"/>
    <w:rsid w:val="00AE5598"/>
    <w:rsid w:val="00B33D38"/>
    <w:rsid w:val="00B515B1"/>
    <w:rsid w:val="00B72399"/>
    <w:rsid w:val="00BB30FE"/>
    <w:rsid w:val="00C00200"/>
    <w:rsid w:val="00C40696"/>
    <w:rsid w:val="00C6050D"/>
    <w:rsid w:val="00C638AB"/>
    <w:rsid w:val="00C83741"/>
    <w:rsid w:val="00C9022B"/>
    <w:rsid w:val="00CE5296"/>
    <w:rsid w:val="00D14C90"/>
    <w:rsid w:val="00D76E39"/>
    <w:rsid w:val="00DC1870"/>
    <w:rsid w:val="00E05A8D"/>
    <w:rsid w:val="00E34C56"/>
    <w:rsid w:val="00E94D3B"/>
    <w:rsid w:val="00E965CA"/>
    <w:rsid w:val="00F12316"/>
    <w:rsid w:val="00F41964"/>
    <w:rsid w:val="00F74C34"/>
    <w:rsid w:val="00F76B0F"/>
    <w:rsid w:val="00F946FA"/>
    <w:rsid w:val="00FB51A2"/>
    <w:rsid w:val="00FD3B03"/>
    <w:rsid w:val="00FE26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CE96A19F-8326-45DA-9DA7-A0F594468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Pr>
      <w:sz w:val="24"/>
      <w:szCs w:val="24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F12316"/>
    <w:pPr>
      <w:keepNext/>
      <w:spacing w:before="240" w:after="60"/>
      <w:jc w:val="center"/>
      <w:outlineLvl w:val="0"/>
    </w:pPr>
    <w:rPr>
      <w:rFonts w:ascii="Source Sans Pro" w:hAnsi="Source Sans Pro"/>
      <w:b/>
      <w:bCs/>
      <w:kern w:val="32"/>
      <w:sz w:val="32"/>
      <w:szCs w:val="32"/>
      <w:u w:val="thick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914D97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semiHidden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pPr>
      <w:tabs>
        <w:tab w:val="center" w:pos="4536"/>
        <w:tab w:val="right" w:pos="9072"/>
      </w:tabs>
    </w:pPr>
  </w:style>
  <w:style w:type="paragraph" w:styleId="Titel">
    <w:name w:val="Title"/>
    <w:basedOn w:val="Standard"/>
    <w:next w:val="Standard"/>
    <w:link w:val="TitelZchn"/>
    <w:uiPriority w:val="10"/>
    <w:qFormat/>
    <w:rsid w:val="00914D97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paragraph" w:customStyle="1" w:styleId="EinfAbs">
    <w:name w:val="[Einf. Abs.]"/>
    <w:basedOn w:val="Standard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Cambria" w:eastAsia="MS Mincho" w:hAnsi="Cambria"/>
      <w:sz w:val="20"/>
    </w:rPr>
  </w:style>
  <w:style w:type="character" w:customStyle="1" w:styleId="TitelZchn">
    <w:name w:val="Titel Zchn"/>
    <w:link w:val="Titel"/>
    <w:uiPriority w:val="10"/>
    <w:rsid w:val="00914D97"/>
    <w:rPr>
      <w:rFonts w:ascii="Calibri Light" w:eastAsia="Times New Roman" w:hAnsi="Calibri Light" w:cs="Times New Roman"/>
      <w:b/>
      <w:bCs/>
      <w:kern w:val="28"/>
      <w:sz w:val="32"/>
      <w:szCs w:val="32"/>
    </w:rPr>
  </w:style>
  <w:style w:type="paragraph" w:customStyle="1" w:styleId="Anschrift">
    <w:name w:val="Anschrift"/>
    <w:basedOn w:val="EinfAbs"/>
    <w:rPr>
      <w:rFonts w:ascii="Source Sans Pro" w:hAnsi="Source Sans Pro"/>
      <w:szCs w:val="20"/>
    </w:rPr>
  </w:style>
  <w:style w:type="character" w:customStyle="1" w:styleId="berschrift2Zchn">
    <w:name w:val="Überschrift 2 Zchn"/>
    <w:link w:val="berschrift2"/>
    <w:uiPriority w:val="9"/>
    <w:rsid w:val="00914D97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paragraph" w:customStyle="1" w:styleId="Betreff">
    <w:name w:val="Betreff"/>
    <w:basedOn w:val="EinfAbs"/>
    <w:rPr>
      <w:b/>
      <w:sz w:val="28"/>
    </w:rPr>
  </w:style>
  <w:style w:type="paragraph" w:customStyle="1" w:styleId="Datumsangabe">
    <w:name w:val="Datumsangabe"/>
    <w:basedOn w:val="EinfAbs"/>
    <w:pPr>
      <w:jc w:val="right"/>
    </w:pPr>
  </w:style>
  <w:style w:type="paragraph" w:customStyle="1" w:styleId="AbsenderSIDEBAR">
    <w:name w:val="Absender SIDEBAR"/>
    <w:basedOn w:val="Standard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SourceSansPro-Semibold" w:hAnsi="SourceSansPro-Semibold"/>
      <w:color w:val="3D5923"/>
      <w:spacing w:val="-5"/>
      <w:sz w:val="16"/>
      <w:szCs w:val="16"/>
    </w:rPr>
  </w:style>
  <w:style w:type="paragraph" w:customStyle="1" w:styleId="AnmeldungSIADEBAR">
    <w:name w:val="Anmeldung SIADEBAR"/>
    <w:basedOn w:val="Standard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SourceSansPro-LightIt" w:hAnsi="SourceSansPro-LightIt"/>
      <w:i/>
      <w:iCs/>
      <w:color w:val="3D5923"/>
      <w:sz w:val="16"/>
      <w:szCs w:val="16"/>
    </w:rPr>
  </w:style>
  <w:style w:type="paragraph" w:customStyle="1" w:styleId="InhaltSIDEBAR">
    <w:name w:val="Inhalt SIDEBAR"/>
    <w:basedOn w:val="Standard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SourceSansPro-Light" w:hAnsi="SourceSansPro-Light"/>
      <w:color w:val="3D5923"/>
      <w:sz w:val="16"/>
      <w:szCs w:val="16"/>
    </w:rPr>
  </w:style>
  <w:style w:type="character" w:customStyle="1" w:styleId="berschrift1Zchn">
    <w:name w:val="Überschrift 1 Zchn"/>
    <w:link w:val="berschrift1"/>
    <w:uiPriority w:val="9"/>
    <w:rsid w:val="00F12316"/>
    <w:rPr>
      <w:rFonts w:ascii="Source Sans Pro" w:hAnsi="Source Sans Pro"/>
      <w:b/>
      <w:bCs/>
      <w:kern w:val="32"/>
      <w:sz w:val="32"/>
      <w:szCs w:val="32"/>
      <w:u w:val="thick"/>
    </w:rPr>
  </w:style>
  <w:style w:type="paragraph" w:styleId="berarbeitung">
    <w:name w:val="Revision"/>
    <w:hidden/>
    <w:uiPriority w:val="99"/>
    <w:semiHidden/>
    <w:rsid w:val="006A384A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34" Type="http://schemas.openxmlformats.org/officeDocument/2006/relationships/header" Target="header2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header" Target="header1.xml"/><Relationship Id="rId37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footer" Target="footer2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3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DWJ%20Bundesverband\Bundesleitung%20-%20Dokumente\03%20Vorlagen\03%20Blankovorlagen\20171022_Blankovorlage_P&#252;nktchen.dotx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0B922563C38B5245BA0D8576875F503D" ma:contentTypeVersion="8" ma:contentTypeDescription="Ein neues Dokument erstellen." ma:contentTypeScope="" ma:versionID="85078f883025b12871651cc2caaae268">
  <xsd:schema xmlns:xsd="http://www.w3.org/2001/XMLSchema" xmlns:xs="http://www.w3.org/2001/XMLSchema" xmlns:p="http://schemas.microsoft.com/office/2006/metadata/properties" xmlns:ns2="4bf42ee4-ded4-4695-a296-f160770c63b4" xmlns:ns3="9fef67e1-8c3a-45fb-91bc-80b5581bb20e" targetNamespace="http://schemas.microsoft.com/office/2006/metadata/properties" ma:root="true" ma:fieldsID="ad611bc8780bbaf237437d6c7078f442" ns2:_="" ns3:_="">
    <xsd:import namespace="4bf42ee4-ded4-4695-a296-f160770c63b4"/>
    <xsd:import namespace="9fef67e1-8c3a-45fb-91bc-80b5581bb20e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f42ee4-ded4-4695-a296-f160770c63b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Freigegeben für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Freigegeben für -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ef67e1-8c3a-45fb-91bc-80b5581bb20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4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C912D49A-CFD5-4FA2-94F8-96CB42CA694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bf42ee4-ded4-4695-a296-f160770c63b4"/>
    <ds:schemaRef ds:uri="9fef67e1-8c3a-45fb-91bc-80b5581bb20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D32E5F2-6B72-4BBC-B83F-E8E1CBA7C9E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815C871-7555-4140-BD1F-F6B39956E90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D1E0C08E-CACA-4F2E-AA3F-644F65DB01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20171022_Blankovorlage_Pünktchen</Template>
  <TotalTime>0</TotalTime>
  <Pages>1</Pages>
  <Words>258</Words>
  <Characters>1473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2016-03-03</vt:lpstr>
    </vt:vector>
  </TitlesOfParts>
  <Company/>
  <LinksUpToDate>false</LinksUpToDate>
  <CharactersWithSpaces>1728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2016-03-03</dc:title>
  <dc:subject/>
  <dc:creator>Admin</dc:creator>
  <cp:keywords/>
  <dc:description/>
  <cp:lastModifiedBy>Gerlach</cp:lastModifiedBy>
  <cp:revision>6</cp:revision>
  <cp:lastPrinted>2020-03-14T19:08:00Z</cp:lastPrinted>
  <dcterms:created xsi:type="dcterms:W3CDTF">2020-03-14T16:00:00Z</dcterms:created>
  <dcterms:modified xsi:type="dcterms:W3CDTF">2020-03-14T19:08:00Z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0x0101000B922563C38B5245BA0D8576875F503D</vt:lpwstr>
  </property>
</Properties>
</file>